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2037"/>
        <w:gridCol w:w="2038"/>
      </w:tblGrid>
      <w:tr w:rsidR="000F3C2A" w:rsidRPr="0072419F" w:rsidTr="000F3C2A">
        <w:trPr>
          <w:jc w:val="center"/>
        </w:trPr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260D" w:rsidRDefault="0044260D" w:rsidP="000F3C2A">
            <w:pPr>
              <w:pBdr>
                <w:bottom w:val="single" w:sz="12" w:space="1" w:color="auto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Общество с ограниченной ответственностью «ЦЕНТР ОХРАНЫ ТРУДА И ЭКОЛОГИИ «ЭКСПЕРТЭГИДА»</w:t>
            </w:r>
          </w:p>
          <w:p w:rsidR="000F3C2A" w:rsidRPr="0072419F" w:rsidRDefault="0044260D" w:rsidP="000F3C2A">
            <w:pPr>
              <w:pBdr>
                <w:bottom w:val="single" w:sz="12" w:space="1" w:color="auto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(ООО «ЭКСПЕРТЭГИДА»); Регистрационный номер - 646 от 23.01.2024</w:t>
            </w:r>
          </w:p>
        </w:tc>
      </w:tr>
      <w:tr w:rsidR="000F3C2A" w:rsidRPr="0072419F" w:rsidTr="000F3C2A">
        <w:trPr>
          <w:jc w:val="center"/>
        </w:trPr>
        <w:tc>
          <w:tcPr>
            <w:tcW w:w="104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C2A" w:rsidRPr="0072419F" w:rsidRDefault="000F3C2A" w:rsidP="000F3C2A">
            <w:pPr>
              <w:jc w:val="center"/>
              <w:rPr>
                <w:b/>
                <w:color w:val="000000"/>
                <w:sz w:val="18"/>
                <w:szCs w:val="18"/>
                <w:vertAlign w:val="superscript"/>
              </w:rPr>
            </w:pPr>
            <w:r w:rsidRPr="0072419F">
              <w:rPr>
                <w:color w:val="000000"/>
                <w:sz w:val="18"/>
                <w:szCs w:val="18"/>
              </w:rPr>
              <w:t xml:space="preserve"> </w:t>
            </w:r>
            <w:r w:rsidRPr="0072419F">
              <w:rPr>
                <w:color w:val="000000"/>
                <w:sz w:val="18"/>
                <w:szCs w:val="18"/>
                <w:vertAlign w:val="superscript"/>
              </w:rPr>
              <w:t xml:space="preserve">(полное наименование </w:t>
            </w:r>
            <w:r w:rsidRPr="0072419F">
              <w:rPr>
                <w:sz w:val="18"/>
                <w:szCs w:val="18"/>
                <w:vertAlign w:val="superscript"/>
              </w:rPr>
              <w:t>организации, проводящей специальную оценку условий труда</w:t>
            </w:r>
            <w:r w:rsidRPr="0072419F">
              <w:rPr>
                <w:color w:val="000000"/>
                <w:sz w:val="18"/>
                <w:szCs w:val="18"/>
                <w:vertAlign w:val="superscript"/>
              </w:rPr>
              <w:t>, регистрационный номер записи в реестре организаций, проводящих специальную оценку условий труда)</w:t>
            </w:r>
            <w:bookmarkStart w:id="0" w:name="att_org_header"/>
            <w:bookmarkEnd w:id="0"/>
          </w:p>
        </w:tc>
      </w:tr>
      <w:tr w:rsidR="000F3C2A" w:rsidRPr="0072419F" w:rsidTr="000F3C2A">
        <w:trPr>
          <w:jc w:val="center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C2A" w:rsidRPr="0072419F" w:rsidRDefault="000F3C2A" w:rsidP="000F3C2A">
            <w:pPr>
              <w:jc w:val="center"/>
              <w:rPr>
                <w:color w:val="000000"/>
                <w:sz w:val="18"/>
                <w:szCs w:val="18"/>
              </w:rPr>
            </w:pPr>
            <w:r w:rsidRPr="0072419F">
              <w:rPr>
                <w:color w:val="000000"/>
                <w:sz w:val="18"/>
                <w:szCs w:val="18"/>
              </w:rPr>
              <w:t>Регистрационный номер аттестата аккредитации ИЛ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C2A" w:rsidRPr="0072419F" w:rsidRDefault="000F3C2A" w:rsidP="000F3C2A">
            <w:pPr>
              <w:jc w:val="center"/>
              <w:rPr>
                <w:color w:val="000000"/>
                <w:sz w:val="18"/>
                <w:szCs w:val="18"/>
              </w:rPr>
            </w:pPr>
            <w:r w:rsidRPr="0072419F">
              <w:rPr>
                <w:color w:val="000000"/>
                <w:sz w:val="18"/>
                <w:szCs w:val="18"/>
              </w:rPr>
              <w:t>Дата получения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C2A" w:rsidRPr="0072419F" w:rsidRDefault="000F3C2A" w:rsidP="000F3C2A">
            <w:pPr>
              <w:jc w:val="center"/>
              <w:rPr>
                <w:color w:val="000000"/>
                <w:sz w:val="18"/>
                <w:szCs w:val="18"/>
              </w:rPr>
            </w:pPr>
            <w:r w:rsidRPr="0072419F">
              <w:rPr>
                <w:color w:val="000000"/>
                <w:sz w:val="18"/>
                <w:szCs w:val="18"/>
              </w:rPr>
              <w:t xml:space="preserve">Дата окончания </w:t>
            </w:r>
            <w:bookmarkStart w:id="1" w:name="att_org_header2"/>
            <w:bookmarkEnd w:id="1"/>
          </w:p>
        </w:tc>
      </w:tr>
      <w:tr w:rsidR="000F3C2A" w:rsidRPr="0072419F" w:rsidTr="000F3C2A">
        <w:trPr>
          <w:jc w:val="center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C2A" w:rsidRPr="0072419F" w:rsidRDefault="0044260D" w:rsidP="000F3C2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RA.RU.21РМ02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C2A" w:rsidRPr="0072419F" w:rsidRDefault="0044260D" w:rsidP="000F3C2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15.01.2024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C2A" w:rsidRPr="0072419F" w:rsidRDefault="0044260D" w:rsidP="000F3C2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бессрочно</w:t>
            </w:r>
          </w:p>
        </w:tc>
      </w:tr>
    </w:tbl>
    <w:p w:rsidR="000F3C2A" w:rsidRPr="0072419F" w:rsidRDefault="000F3C2A" w:rsidP="000F3C2A">
      <w:pPr>
        <w:pStyle w:val="1"/>
      </w:pPr>
    </w:p>
    <w:p w:rsidR="005B57BE" w:rsidRPr="0072419F" w:rsidRDefault="005B57BE" w:rsidP="005B57BE">
      <w:pPr>
        <w:pStyle w:val="1"/>
        <w:rPr>
          <w:rFonts w:cs="Times New Roman"/>
          <w:sz w:val="28"/>
          <w:szCs w:val="28"/>
        </w:rPr>
      </w:pPr>
      <w:r w:rsidRPr="0072419F">
        <w:rPr>
          <w:rFonts w:cs="Times New Roman"/>
          <w:sz w:val="28"/>
          <w:szCs w:val="28"/>
        </w:rPr>
        <w:t xml:space="preserve">ЗАКЛЮЧЕНИЕ ЭКСПЕРТА </w:t>
      </w:r>
    </w:p>
    <w:p w:rsidR="005B57BE" w:rsidRPr="0072419F" w:rsidRDefault="005B57BE" w:rsidP="005B57BE">
      <w:pPr>
        <w:pStyle w:val="1"/>
        <w:rPr>
          <w:rFonts w:cs="Times New Roman"/>
          <w:sz w:val="28"/>
          <w:szCs w:val="28"/>
        </w:rPr>
      </w:pPr>
      <w:r w:rsidRPr="0072419F">
        <w:rPr>
          <w:rFonts w:cs="Times New Roman"/>
          <w:sz w:val="28"/>
          <w:szCs w:val="28"/>
        </w:rPr>
        <w:t>по результатам специальной оценки условий труда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2264"/>
        <w:gridCol w:w="195"/>
        <w:gridCol w:w="1741"/>
      </w:tblGrid>
      <w:tr w:rsidR="005B57BE" w:rsidRPr="0072419F" w:rsidTr="005B57BE">
        <w:trPr>
          <w:jc w:val="center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57BE" w:rsidRPr="0072419F" w:rsidRDefault="005B57BE" w:rsidP="005B57BE">
            <w:pPr>
              <w:jc w:val="center"/>
            </w:pPr>
            <w:r w:rsidRPr="0072419F">
              <w:t>№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5B57BE" w:rsidRPr="008B4D0F" w:rsidRDefault="008B4D0F" w:rsidP="005B57BE">
            <w:pPr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bookmarkStart w:id="2" w:name="num_table"/>
            <w:bookmarkEnd w:id="2"/>
            <w:r>
              <w:rPr>
                <w:bCs/>
                <w:color w:val="000000"/>
                <w:sz w:val="20"/>
                <w:szCs w:val="20"/>
              </w:rPr>
              <w:t>02-3Э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>504665-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TVE</w:t>
            </w:r>
            <w:bookmarkStart w:id="3" w:name="_GoBack"/>
            <w:bookmarkEnd w:id="3"/>
          </w:p>
        </w:tc>
        <w:tc>
          <w:tcPr>
            <w:tcW w:w="195" w:type="dxa"/>
            <w:vAlign w:val="bottom"/>
          </w:tcPr>
          <w:p w:rsidR="005B57BE" w:rsidRPr="0072419F" w:rsidRDefault="005B57BE" w:rsidP="005B57B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57BE" w:rsidRPr="0072419F" w:rsidRDefault="005B57BE" w:rsidP="005B57B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2419F">
              <w:rPr>
                <w:bCs/>
              </w:rPr>
              <w:fldChar w:fldCharType="begin"/>
            </w:r>
            <w:r w:rsidRPr="0072419F">
              <w:rPr>
                <w:bCs/>
              </w:rPr>
              <w:instrText xml:space="preserve"> DOCVARIABLE izm_date \* MERGEFORMAT </w:instrText>
            </w:r>
            <w:r w:rsidRPr="0072419F">
              <w:rPr>
                <w:bCs/>
              </w:rPr>
              <w:fldChar w:fldCharType="separate"/>
            </w:r>
            <w:r w:rsidR="0044260D">
              <w:rPr>
                <w:bCs/>
              </w:rPr>
              <w:t>29.08.2024</w:t>
            </w:r>
            <w:r w:rsidRPr="0072419F">
              <w:rPr>
                <w:bCs/>
              </w:rPr>
              <w:fldChar w:fldCharType="end"/>
            </w:r>
          </w:p>
        </w:tc>
      </w:tr>
      <w:tr w:rsidR="005B57BE" w:rsidRPr="0072419F" w:rsidTr="005B57BE">
        <w:trPr>
          <w:jc w:val="center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57BE" w:rsidRPr="0072419F" w:rsidRDefault="005B57BE" w:rsidP="005B57BE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</w:tcBorders>
            <w:vAlign w:val="bottom"/>
          </w:tcPr>
          <w:p w:rsidR="005B57BE" w:rsidRPr="0072419F" w:rsidRDefault="005B57BE" w:rsidP="005B57BE">
            <w:pPr>
              <w:pStyle w:val="a9"/>
              <w:rPr>
                <w:bCs/>
              </w:rPr>
            </w:pPr>
            <w:r w:rsidRPr="0072419F">
              <w:rPr>
                <w:vertAlign w:val="superscript"/>
              </w:rPr>
              <w:t>(идентификационный номер)</w:t>
            </w:r>
          </w:p>
        </w:tc>
        <w:tc>
          <w:tcPr>
            <w:tcW w:w="195" w:type="dxa"/>
            <w:vAlign w:val="bottom"/>
          </w:tcPr>
          <w:p w:rsidR="005B57BE" w:rsidRPr="0072419F" w:rsidRDefault="005B57BE" w:rsidP="005B57BE">
            <w:pPr>
              <w:pStyle w:val="a9"/>
              <w:rPr>
                <w:bCs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57BE" w:rsidRPr="0072419F" w:rsidRDefault="005B57BE" w:rsidP="005B57BE">
            <w:pPr>
              <w:pStyle w:val="a9"/>
              <w:rPr>
                <w:bCs/>
              </w:rPr>
            </w:pPr>
            <w:r w:rsidRPr="0072419F">
              <w:rPr>
                <w:vertAlign w:val="superscript"/>
              </w:rPr>
              <w:t>(дата)</w:t>
            </w:r>
          </w:p>
        </w:tc>
      </w:tr>
    </w:tbl>
    <w:p w:rsidR="00B35FAD" w:rsidRPr="0072419F" w:rsidRDefault="00B35FAD" w:rsidP="005F28FC">
      <w:pPr>
        <w:pStyle w:val="a6"/>
        <w:jc w:val="right"/>
        <w:rPr>
          <w:b w:val="0"/>
        </w:rPr>
      </w:pPr>
    </w:p>
    <w:p w:rsidR="00E324B1" w:rsidRPr="0072419F" w:rsidRDefault="00E324B1" w:rsidP="00E324B1">
      <w:pPr>
        <w:rPr>
          <w:iCs/>
        </w:rPr>
      </w:pPr>
      <w:r w:rsidRPr="0072419F">
        <w:rPr>
          <w:iCs/>
        </w:rPr>
        <w:t>1. На основании:</w:t>
      </w:r>
    </w:p>
    <w:p w:rsidR="00E324B1" w:rsidRPr="0072419F" w:rsidRDefault="00E324B1" w:rsidP="00E324B1">
      <w:pPr>
        <w:rPr>
          <w:iCs/>
        </w:rPr>
      </w:pPr>
      <w:r w:rsidRPr="0072419F">
        <w:rPr>
          <w:iCs/>
        </w:rPr>
        <w:t>- Федерального закона Российской Федерации N 426-ФЗ "О специальной оценке условий труда",</w:t>
      </w:r>
    </w:p>
    <w:p w:rsidR="00E324B1" w:rsidRPr="0072419F" w:rsidRDefault="00E324B1" w:rsidP="00E324B1">
      <w:pPr>
        <w:rPr>
          <w:iCs/>
        </w:rPr>
      </w:pPr>
      <w:r w:rsidRPr="0072419F">
        <w:rPr>
          <w:iCs/>
        </w:rPr>
        <w:t>- приказа Минтруда России №33н от 24.01.2014г 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её заполнению»,</w:t>
      </w:r>
    </w:p>
    <w:p w:rsidR="009B04A1" w:rsidRPr="0072419F" w:rsidRDefault="009B04A1" w:rsidP="009B04A1">
      <w:pPr>
        <w:rPr>
          <w:iCs/>
        </w:rPr>
      </w:pPr>
      <w:r w:rsidRPr="0072419F">
        <w:rPr>
          <w:iCs/>
        </w:rPr>
        <w:t xml:space="preserve">- приказа  «Об организации и проведении специальной оценки условий труда»  № </w:t>
      </w:r>
      <w:r w:rsidR="008B4D0F">
        <w:fldChar w:fldCharType="begin"/>
      </w:r>
      <w:r w:rsidR="008B4D0F">
        <w:instrText xml:space="preserve"> DOCVARIABLE N_prikaz \* MERGEFORMAT </w:instrText>
      </w:r>
      <w:r w:rsidR="008B4D0F">
        <w:fldChar w:fldCharType="separate"/>
      </w:r>
      <w:r w:rsidR="0044260D">
        <w:t>151-од</w:t>
      </w:r>
      <w:r w:rsidR="008B4D0F">
        <w:fldChar w:fldCharType="end"/>
      </w:r>
      <w:r w:rsidRPr="0072419F">
        <w:rPr>
          <w:iCs/>
        </w:rPr>
        <w:t xml:space="preserve"> от </w:t>
      </w:r>
      <w:r w:rsidR="008B4D0F">
        <w:fldChar w:fldCharType="begin"/>
      </w:r>
      <w:r w:rsidR="008B4D0F">
        <w:instrText xml:space="preserve"> DOCVARIABLE D_prikaz \* MERGEFORMAT </w:instrText>
      </w:r>
      <w:r w:rsidR="008B4D0F">
        <w:fldChar w:fldCharType="separate"/>
      </w:r>
      <w:r w:rsidR="0044260D">
        <w:t>27.05.2024</w:t>
      </w:r>
      <w:r w:rsidR="008B4D0F">
        <w:fldChar w:fldCharType="end"/>
      </w:r>
    </w:p>
    <w:p w:rsidR="009B04A1" w:rsidRPr="0072419F" w:rsidRDefault="009B04A1" w:rsidP="009B04A1">
      <w:pPr>
        <w:rPr>
          <w:iCs/>
        </w:rPr>
      </w:pPr>
      <w:r w:rsidRPr="0072419F">
        <w:rPr>
          <w:iCs/>
        </w:rPr>
        <w:t>проведена специальная оценка условий труда совместно с работодателем:</w:t>
      </w:r>
    </w:p>
    <w:p w:rsidR="009B04A1" w:rsidRPr="0072419F" w:rsidRDefault="009B04A1" w:rsidP="009B04A1">
      <w:pPr>
        <w:jc w:val="both"/>
        <w:rPr>
          <w:i/>
        </w:rPr>
      </w:pPr>
      <w:r w:rsidRPr="0072419F">
        <w:rPr>
          <w:rStyle w:val="aa"/>
          <w:i/>
        </w:rPr>
        <w:t xml:space="preserve"> </w:t>
      </w: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rbtd_name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ГОСУДАРСТВЕННОЕ БЮДЖЕТНОЕ ОБРАЗОВАТЕЛЬНОЕ УЧРЕЖДЕНИЕ СРЕДНЕГО ПРОФЕССИОНАЛЬНОГО ОБРАЗОВАНИЯ ЛУГАНСКОЙ НАРОДНОЙ РЕСПУБЛИКИ "ЛУГАНСКИЙ КОЛЛЕДЖ ИНФОРМАЦИОННЫХ ТЕХНОЛОГИЙ И ПРЕДПРИНИМАТЕЛЬСТВА"; Адрес: 291047, ЛУГАНСКАЯ НАРОДНАЯ РЕСПУБЛИКА, Г.О. ГОРОД ЛУГАНСК, Г. ЛУГАНСК, УЛ. ПЕРЕЯСЛАВСКАЯ, Д.7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</w:p>
    <w:p w:rsidR="009B04A1" w:rsidRPr="0072419F" w:rsidRDefault="009B04A1" w:rsidP="009B04A1"/>
    <w:p w:rsidR="009B04A1" w:rsidRPr="0072419F" w:rsidRDefault="009B04A1" w:rsidP="009B04A1">
      <w:r w:rsidRPr="0072419F">
        <w:t xml:space="preserve">2. Для проведения специальной оценки условий труда по договору </w:t>
      </w:r>
      <w:r w:rsidRPr="0072419F">
        <w:rPr>
          <w:iCs/>
        </w:rPr>
        <w:t xml:space="preserve">№ </w:t>
      </w:r>
      <w:r w:rsidR="008B4D0F">
        <w:fldChar w:fldCharType="begin"/>
      </w:r>
      <w:r w:rsidR="008B4D0F">
        <w:instrText xml:space="preserve"> DOCVARIABLE N_dog \* MERGEFORMAT </w:instrText>
      </w:r>
      <w:r w:rsidR="008B4D0F">
        <w:fldChar w:fldCharType="separate"/>
      </w:r>
      <w:r w:rsidR="0044260D">
        <w:t>504665-TVE</w:t>
      </w:r>
      <w:r w:rsidR="008B4D0F">
        <w:fldChar w:fldCharType="end"/>
      </w:r>
      <w:r w:rsidRPr="0072419F">
        <w:rPr>
          <w:iCs/>
        </w:rPr>
        <w:t xml:space="preserve"> от </w:t>
      </w:r>
      <w:r w:rsidR="008B4D0F">
        <w:fldChar w:fldCharType="begin"/>
      </w:r>
      <w:r w:rsidR="008B4D0F">
        <w:instrText xml:space="preserve"> DOCVARIABLE D_dog \* MERGEFORMAT </w:instrText>
      </w:r>
      <w:r w:rsidR="008B4D0F">
        <w:fldChar w:fldCharType="separate"/>
      </w:r>
      <w:r w:rsidR="0044260D">
        <w:t>29.05.2024</w:t>
      </w:r>
      <w:r w:rsidR="008B4D0F">
        <w:fldChar w:fldCharType="end"/>
      </w:r>
      <w:r w:rsidRPr="0072419F">
        <w:t xml:space="preserve">   привлекалась организация,  проводящая специальную оценку условий труда:</w:t>
      </w:r>
    </w:p>
    <w:p w:rsidR="0044260D" w:rsidRDefault="009B04A1" w:rsidP="009B04A1">
      <w:pPr>
        <w:jc w:val="both"/>
        <w:rPr>
          <w:rStyle w:val="aa"/>
          <w:i/>
        </w:rPr>
      </w:pP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att_org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Общество с ограниченной ответственностью «ЦЕНТР ОХРАНЫ ТРУДА И ЭКОЛОГИИ «ЭКСПЕРТЭГИДА»</w:t>
      </w:r>
    </w:p>
    <w:p w:rsidR="009B04A1" w:rsidRPr="0072419F" w:rsidRDefault="0044260D" w:rsidP="009B04A1">
      <w:pPr>
        <w:jc w:val="both"/>
        <w:rPr>
          <w:i/>
        </w:rPr>
      </w:pPr>
      <w:r>
        <w:rPr>
          <w:rStyle w:val="aa"/>
          <w:i/>
        </w:rPr>
        <w:t xml:space="preserve">(ООО «ЭКСПЕРТЭГИДА»); 344082, Ростовская область г. Ростов-на-Дону, ул. Береговая, д. 8, офис 208; Регистрационный номер - 646 от 23.01.2024 </w:t>
      </w:r>
      <w:r w:rsidR="009B04A1" w:rsidRPr="0072419F">
        <w:rPr>
          <w:rStyle w:val="aa"/>
          <w:i/>
        </w:rPr>
        <w:fldChar w:fldCharType="end"/>
      </w:r>
      <w:r w:rsidR="009B04A1" w:rsidRPr="0072419F">
        <w:rPr>
          <w:rStyle w:val="aa"/>
          <w:i/>
        </w:rPr>
        <w:t> </w:t>
      </w:r>
    </w:p>
    <w:p w:rsidR="004043C5" w:rsidRPr="0072419F" w:rsidRDefault="004043C5" w:rsidP="000A5B67">
      <w:r w:rsidRPr="0072419F">
        <w:t>и эксперт(ы) организации, проводящей специальную оценку условий труда:</w:t>
      </w:r>
    </w:p>
    <w:p w:rsidR="004043C5" w:rsidRPr="0072419F" w:rsidRDefault="004043C5" w:rsidP="004043C5">
      <w:pPr>
        <w:jc w:val="both"/>
        <w:rPr>
          <w:i/>
        </w:rPr>
      </w:pP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exp_org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 xml:space="preserve">Мажникова Елена Викторовна (№ в реестре: 2422) 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</w:p>
    <w:p w:rsidR="00B35FAD" w:rsidRPr="0072419F" w:rsidRDefault="00B35FAD" w:rsidP="00B35FAD"/>
    <w:p w:rsidR="00B35FAD" w:rsidRPr="0072419F" w:rsidRDefault="00B35FAD" w:rsidP="00B35FAD">
      <w:r w:rsidRPr="0072419F">
        <w:t>3. Результат проведения специальной оценки условий труда (СОУТ).</w:t>
      </w:r>
    </w:p>
    <w:p w:rsidR="00B35FAD" w:rsidRPr="0072419F" w:rsidRDefault="00B35FAD" w:rsidP="00FC3781">
      <w:pPr>
        <w:jc w:val="both"/>
        <w:rPr>
          <w:i/>
        </w:rPr>
      </w:pPr>
      <w:r w:rsidRPr="0072419F">
        <w:t xml:space="preserve">3.1. Количество рабочих мест, на которых проведена СОУТ: </w:t>
      </w:r>
      <w:r w:rsidR="00FC3781" w:rsidRPr="0072419F">
        <w:rPr>
          <w:rStyle w:val="aa"/>
          <w:i/>
        </w:rPr>
        <w:fldChar w:fldCharType="begin"/>
      </w:r>
      <w:r w:rsidR="00FC3781" w:rsidRPr="0072419F">
        <w:rPr>
          <w:rStyle w:val="aa"/>
          <w:i/>
        </w:rPr>
        <w:instrText xml:space="preserve"> DOCVARIABLE col_rm \* MERGEFORMAT </w:instrText>
      </w:r>
      <w:r w:rsidR="00FC3781"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 xml:space="preserve"> 146 </w:t>
      </w:r>
      <w:r w:rsidR="00FC3781" w:rsidRPr="0072419F">
        <w:rPr>
          <w:rStyle w:val="aa"/>
          <w:i/>
        </w:rPr>
        <w:fldChar w:fldCharType="end"/>
      </w:r>
      <w:r w:rsidR="00FC3781" w:rsidRPr="0072419F">
        <w:rPr>
          <w:rStyle w:val="aa"/>
          <w:i/>
        </w:rPr>
        <w:t> </w:t>
      </w:r>
    </w:p>
    <w:p w:rsidR="00C46F68" w:rsidRPr="0072419F" w:rsidRDefault="00C46F68" w:rsidP="00B35FAD">
      <w:r w:rsidRPr="0072419F">
        <w:t xml:space="preserve">3.2. Рабочие места, </w:t>
      </w:r>
      <w:r w:rsidR="00C2182B" w:rsidRPr="0072419F">
        <w:t>подлежа</w:t>
      </w:r>
      <w:r w:rsidRPr="0072419F">
        <w:t>щие</w:t>
      </w:r>
      <w:r w:rsidR="00C2182B" w:rsidRPr="0072419F">
        <w:t xml:space="preserve"> декларированию</w:t>
      </w:r>
      <w:r w:rsidRPr="0072419F">
        <w:t>:</w:t>
      </w:r>
    </w:p>
    <w:p w:rsidR="00FE009A" w:rsidRPr="0072419F" w:rsidRDefault="00FE009A" w:rsidP="00B35FAD"/>
    <w:p w:rsidR="00B35FAD" w:rsidRPr="0072419F" w:rsidRDefault="00C46F68" w:rsidP="00B35FAD">
      <w:r w:rsidRPr="0072419F">
        <w:t>Рабочие места, на которых вредные факторы не идентифицированы:</w:t>
      </w:r>
    </w:p>
    <w:p w:rsidR="00FE009A" w:rsidRPr="0072419F" w:rsidRDefault="00C63296" w:rsidP="00C60DF3">
      <w:pPr>
        <w:jc w:val="both"/>
      </w:pP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good_rm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5. Заместитель директора по информационным технологиям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6. Заместитель директора по АХЧ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7. Советник директора по воспитанию и взаимодействию с детскими общественными объединениями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8. Главный бухгалтер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9. Начальник штаба гражданской обороны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99А. Бухгалтер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100А (99А). Бухгалтер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101А (99А). Бухгалтер (0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102А (99А). Бухгалтер (0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103А. Техник-программист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104А (103А). Техник-программист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105. Специалист по кадрам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106. Техник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107. Секретарь руководителя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108. Секретарь учебной части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110. Инженер по охране труда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112. Юрисконсульт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</w:r>
      <w:r w:rsidR="0044260D">
        <w:rPr>
          <w:rStyle w:val="aa"/>
          <w:i/>
        </w:rPr>
        <w:lastRenderedPageBreak/>
        <w:t>115. Ведущий программист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116. Специалист по защите информации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117. Инженер по ремонту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118. Инженер-энергетик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119. Экономист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120. Специалист в сфере закупок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136. Комендант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137. Кладовщик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138. Документовед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139. Агент по закупкам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140. Паспортист (1 чел.). </w:t>
      </w:r>
      <w:r w:rsidR="0044260D">
        <w:rPr>
          <w:rStyle w:val="aa"/>
          <w:i/>
        </w:rPr>
        <w:tab/>
        <w:t>   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  <w:r w:rsidR="00C60DF3" w:rsidRPr="0072419F">
        <w:rPr>
          <w:rStyle w:val="aa"/>
          <w:i/>
        </w:rPr>
        <w:br/>
      </w:r>
    </w:p>
    <w:p w:rsidR="00C46F68" w:rsidRPr="0072419F" w:rsidRDefault="00C46F68" w:rsidP="00C46F68">
      <w:r w:rsidRPr="0072419F">
        <w:t>Рабочие места, на которых вредные факторы не выявлены по результатам СОУТ (оптимальные или допустимые условия труда):</w:t>
      </w:r>
    </w:p>
    <w:p w:rsidR="00C2182B" w:rsidRPr="0072419F" w:rsidRDefault="00C2182B" w:rsidP="003162BC">
      <w:pPr>
        <w:jc w:val="both"/>
        <w:rPr>
          <w:rStyle w:val="aa"/>
          <w:i/>
          <w:sz w:val="2"/>
          <w:szCs w:val="2"/>
        </w:rPr>
      </w:pPr>
    </w:p>
    <w:p w:rsidR="00C46F68" w:rsidRPr="0072419F" w:rsidRDefault="00C46F68" w:rsidP="003162BC">
      <w:pPr>
        <w:jc w:val="both"/>
        <w:rPr>
          <w:rStyle w:val="aa"/>
          <w:i/>
          <w:sz w:val="2"/>
          <w:szCs w:val="2"/>
        </w:rPr>
      </w:pPr>
    </w:p>
    <w:p w:rsidR="003162BC" w:rsidRPr="0072419F" w:rsidRDefault="003162BC" w:rsidP="003162BC">
      <w:pPr>
        <w:jc w:val="both"/>
        <w:rPr>
          <w:sz w:val="2"/>
          <w:szCs w:val="2"/>
        </w:rPr>
      </w:pPr>
    </w:p>
    <w:p w:rsidR="00C46F68" w:rsidRPr="0072419F" w:rsidRDefault="00C46F68" w:rsidP="00C46F68">
      <w:pPr>
        <w:jc w:val="both"/>
        <w:rPr>
          <w:rStyle w:val="aa"/>
          <w:i/>
          <w:sz w:val="2"/>
          <w:szCs w:val="2"/>
        </w:rPr>
      </w:pP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good_rm1_2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111. Лаборант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113А. Инженер по обслуживанию компьютерной техники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114А (113А). Инженер по обслуживанию компьютерной техники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121. Слесарь-ремонтник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122А. Уборщик служебных помещений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123А (122А). Уборщик служебных помещений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124А (122А). Уборщик служебных помещений (0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126. Сторож (4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127. Кастелянша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129А. Рабочий по комплексному обслуживанию и ремонту зданий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130А (129А). Рабочий по комплексному обслуживанию и ремонту зданий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131А (129А). Рабочий по комплексному обслуживанию и ремонту зданий (0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132А (129А). Рабочий по комплексному обслуживанию и ремонту зданий (0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133А (129А). Рабочий по комплексному обслуживанию и ремонту зданий (0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134А. Дворник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135А (134А). Дворник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143. Электромонтер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144А. Столяр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145А (144А). Столяр (1 чел.). </w:t>
      </w:r>
      <w:r w:rsidR="0044260D">
        <w:rPr>
          <w:rStyle w:val="aa"/>
          <w:i/>
        </w:rPr>
        <w:tab/>
        <w:t>   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  <w:r w:rsidRPr="0072419F">
        <w:rPr>
          <w:rStyle w:val="aa"/>
          <w:i/>
        </w:rPr>
        <w:br/>
      </w:r>
    </w:p>
    <w:p w:rsidR="00B35FAD" w:rsidRPr="0072419F" w:rsidRDefault="00B35FAD" w:rsidP="00B35FAD">
      <w:r w:rsidRPr="0072419F">
        <w:t>3.3. Количество рабочих мест с оптимальными и допустимыми условиями труда:</w:t>
      </w:r>
      <w:r w:rsidR="00FC3781" w:rsidRPr="0072419F">
        <w:rPr>
          <w:rStyle w:val="aa"/>
          <w:i/>
        </w:rPr>
        <w:t xml:space="preserve"> </w:t>
      </w:r>
      <w:r w:rsidR="00FC3781" w:rsidRPr="0072419F">
        <w:rPr>
          <w:rStyle w:val="aa"/>
          <w:i/>
        </w:rPr>
        <w:fldChar w:fldCharType="begin"/>
      </w:r>
      <w:r w:rsidR="00FC3781" w:rsidRPr="0072419F">
        <w:rPr>
          <w:rStyle w:val="aa"/>
          <w:i/>
        </w:rPr>
        <w:instrText xml:space="preserve"> DOCVARIABLE dop_rm \* MERGEFORMAT </w:instrText>
      </w:r>
      <w:r w:rsidR="00FC3781"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 xml:space="preserve"> 143 </w:t>
      </w:r>
      <w:r w:rsidR="00FC3781" w:rsidRPr="0072419F">
        <w:rPr>
          <w:rStyle w:val="aa"/>
          <w:i/>
        </w:rPr>
        <w:fldChar w:fldCharType="end"/>
      </w:r>
      <w:r w:rsidR="00FC3781" w:rsidRPr="0072419F">
        <w:rPr>
          <w:rStyle w:val="aa"/>
          <w:i/>
        </w:rPr>
        <w:t> </w:t>
      </w:r>
    </w:p>
    <w:p w:rsidR="00B35FAD" w:rsidRPr="0072419F" w:rsidRDefault="00B35FAD" w:rsidP="00B35FAD">
      <w:r w:rsidRPr="0072419F">
        <w:t>3.4. Количество рабочих мест с вредными и опасными условиями труда:</w:t>
      </w:r>
      <w:r w:rsidR="00FC3781" w:rsidRPr="0072419F">
        <w:rPr>
          <w:rStyle w:val="aa"/>
          <w:i/>
        </w:rPr>
        <w:t xml:space="preserve"> </w:t>
      </w:r>
      <w:r w:rsidR="00FC3781" w:rsidRPr="0072419F">
        <w:rPr>
          <w:rStyle w:val="aa"/>
          <w:i/>
        </w:rPr>
        <w:fldChar w:fldCharType="begin"/>
      </w:r>
      <w:r w:rsidR="00FC3781" w:rsidRPr="0072419F">
        <w:rPr>
          <w:rStyle w:val="aa"/>
          <w:i/>
        </w:rPr>
        <w:instrText xml:space="preserve"> DOCVARIABLE bad_rm \* MERGEFORMAT </w:instrText>
      </w:r>
      <w:r w:rsidR="00FC3781"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 xml:space="preserve"> 3 </w:t>
      </w:r>
      <w:r w:rsidR="00FC3781" w:rsidRPr="0072419F">
        <w:rPr>
          <w:rStyle w:val="aa"/>
          <w:i/>
        </w:rPr>
        <w:fldChar w:fldCharType="end"/>
      </w:r>
      <w:r w:rsidR="00FC3781" w:rsidRPr="0072419F">
        <w:rPr>
          <w:rStyle w:val="aa"/>
          <w:i/>
        </w:rPr>
        <w:t> </w:t>
      </w:r>
    </w:p>
    <w:p w:rsidR="006245D6" w:rsidRPr="0072419F" w:rsidRDefault="006245D6" w:rsidP="006245D6">
      <w:pPr>
        <w:rPr>
          <w:szCs w:val="22"/>
        </w:rPr>
      </w:pPr>
      <w:r w:rsidRPr="0072419F">
        <w:rPr>
          <w:szCs w:val="22"/>
        </w:rPr>
        <w:t xml:space="preserve">3.5. </w:t>
      </w:r>
      <w:r w:rsidRPr="0072419F">
        <w:t xml:space="preserve">Количество рабочих мест с правом на досрочную </w:t>
      </w:r>
      <w:r w:rsidR="00393C0A" w:rsidRPr="0072419F">
        <w:t xml:space="preserve">страховую </w:t>
      </w:r>
      <w:r w:rsidRPr="0072419F">
        <w:t>пенсию:</w:t>
      </w:r>
      <w:r w:rsidRPr="0072419F">
        <w:rPr>
          <w:rStyle w:val="aa"/>
          <w:i/>
        </w:rPr>
        <w:t xml:space="preserve"> </w:t>
      </w: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lpo_rm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 xml:space="preserve"> 0 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</w:p>
    <w:p w:rsidR="006245D6" w:rsidRPr="0072419F" w:rsidRDefault="006245D6" w:rsidP="006245D6">
      <w:r w:rsidRPr="0072419F">
        <w:rPr>
          <w:szCs w:val="22"/>
        </w:rPr>
        <w:t xml:space="preserve">3.6. </w:t>
      </w:r>
      <w:r w:rsidRPr="0072419F">
        <w:t>Количество рабочих мест на которых были выявлены профессиональные заболевания:</w:t>
      </w:r>
      <w:r w:rsidRPr="0072419F">
        <w:rPr>
          <w:rStyle w:val="aa"/>
          <w:i/>
        </w:rPr>
        <w:t xml:space="preserve"> </w:t>
      </w: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profzab_rm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 xml:space="preserve"> 0 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</w:p>
    <w:p w:rsidR="006245D6" w:rsidRPr="0072419F" w:rsidRDefault="006245D6" w:rsidP="006245D6">
      <w:pPr>
        <w:rPr>
          <w:szCs w:val="22"/>
        </w:rPr>
      </w:pPr>
      <w:r w:rsidRPr="0072419F">
        <w:t>3.7. Количество рабочих мест на которых были зафиксированы несчастные случаи:</w:t>
      </w:r>
      <w:r w:rsidRPr="0072419F">
        <w:rPr>
          <w:rStyle w:val="aa"/>
          <w:i/>
        </w:rPr>
        <w:t xml:space="preserve"> </w:t>
      </w: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accident_rm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 xml:space="preserve"> 0 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</w:p>
    <w:p w:rsidR="00595747" w:rsidRPr="0072419F" w:rsidRDefault="00595747" w:rsidP="00595747">
      <w:pPr>
        <w:rPr>
          <w:szCs w:val="22"/>
        </w:rPr>
      </w:pPr>
      <w:r w:rsidRPr="0072419F">
        <w:rPr>
          <w:szCs w:val="22"/>
        </w:rPr>
        <w:t>3.8. Выявленные вредные и (или) опасные производственные факторы на основе измерений и оценок: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8"/>
        <w:gridCol w:w="2551"/>
      </w:tblGrid>
      <w:tr w:rsidR="00595747" w:rsidRPr="0072419F" w:rsidTr="00ED0D6B">
        <w:tc>
          <w:tcPr>
            <w:tcW w:w="7088" w:type="dxa"/>
            <w:shd w:val="clear" w:color="auto" w:fill="auto"/>
          </w:tcPr>
          <w:p w:rsidR="00595747" w:rsidRPr="0072419F" w:rsidRDefault="00595747" w:rsidP="00ED0D6B">
            <w:pPr>
              <w:jc w:val="center"/>
              <w:rPr>
                <w:szCs w:val="22"/>
              </w:rPr>
            </w:pPr>
            <w:bookmarkStart w:id="4" w:name="factors_table"/>
            <w:bookmarkEnd w:id="4"/>
            <w:r w:rsidRPr="0072419F">
              <w:rPr>
                <w:szCs w:val="22"/>
              </w:rPr>
              <w:t>Наименование вредного и (или) опасного производственного фактора</w:t>
            </w:r>
          </w:p>
        </w:tc>
        <w:tc>
          <w:tcPr>
            <w:tcW w:w="2551" w:type="dxa"/>
            <w:shd w:val="clear" w:color="auto" w:fill="auto"/>
          </w:tcPr>
          <w:p w:rsidR="00595747" w:rsidRPr="0072419F" w:rsidRDefault="00595747" w:rsidP="00ED0D6B">
            <w:pPr>
              <w:jc w:val="center"/>
              <w:rPr>
                <w:szCs w:val="22"/>
              </w:rPr>
            </w:pPr>
            <w:r w:rsidRPr="0072419F">
              <w:rPr>
                <w:szCs w:val="22"/>
              </w:rPr>
              <w:t>Кол-во рабочих мест</w:t>
            </w:r>
          </w:p>
        </w:tc>
      </w:tr>
      <w:tr w:rsidR="0044260D" w:rsidRPr="0072419F" w:rsidTr="00ED0D6B">
        <w:tc>
          <w:tcPr>
            <w:tcW w:w="7088" w:type="dxa"/>
            <w:shd w:val="clear" w:color="auto" w:fill="auto"/>
          </w:tcPr>
          <w:p w:rsidR="0044260D" w:rsidRPr="0072419F" w:rsidRDefault="0044260D" w:rsidP="00ED0D6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Химический</w:t>
            </w:r>
          </w:p>
        </w:tc>
        <w:tc>
          <w:tcPr>
            <w:tcW w:w="2551" w:type="dxa"/>
            <w:shd w:val="clear" w:color="auto" w:fill="auto"/>
          </w:tcPr>
          <w:p w:rsidR="0044260D" w:rsidRPr="0072419F" w:rsidRDefault="0044260D" w:rsidP="00ED0D6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44260D" w:rsidRPr="0072419F" w:rsidTr="00ED0D6B">
        <w:tc>
          <w:tcPr>
            <w:tcW w:w="7088" w:type="dxa"/>
            <w:shd w:val="clear" w:color="auto" w:fill="auto"/>
          </w:tcPr>
          <w:p w:rsidR="0044260D" w:rsidRDefault="0044260D" w:rsidP="00ED0D6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Биологический</w:t>
            </w:r>
          </w:p>
        </w:tc>
        <w:tc>
          <w:tcPr>
            <w:tcW w:w="2551" w:type="dxa"/>
            <w:shd w:val="clear" w:color="auto" w:fill="auto"/>
          </w:tcPr>
          <w:p w:rsidR="0044260D" w:rsidRDefault="0044260D" w:rsidP="00ED0D6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44260D" w:rsidRPr="0072419F" w:rsidTr="00ED0D6B">
        <w:tc>
          <w:tcPr>
            <w:tcW w:w="7088" w:type="dxa"/>
            <w:shd w:val="clear" w:color="auto" w:fill="auto"/>
          </w:tcPr>
          <w:p w:rsidR="0044260D" w:rsidRDefault="0044260D" w:rsidP="00ED0D6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Неионизирующие излучения</w:t>
            </w:r>
          </w:p>
        </w:tc>
        <w:tc>
          <w:tcPr>
            <w:tcW w:w="2551" w:type="dxa"/>
            <w:shd w:val="clear" w:color="auto" w:fill="auto"/>
          </w:tcPr>
          <w:p w:rsidR="0044260D" w:rsidRDefault="0044260D" w:rsidP="00ED0D6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C2182B" w:rsidRPr="0072419F" w:rsidRDefault="00C2182B" w:rsidP="00B35FAD">
      <w:pPr>
        <w:rPr>
          <w:szCs w:val="22"/>
        </w:rPr>
      </w:pPr>
    </w:p>
    <w:p w:rsidR="003C7488" w:rsidRPr="0072419F" w:rsidRDefault="003C7488" w:rsidP="003C7488">
      <w:pPr>
        <w:rPr>
          <w:b/>
          <w:bCs/>
          <w:szCs w:val="22"/>
        </w:rPr>
      </w:pPr>
      <w:r w:rsidRPr="0072419F">
        <w:rPr>
          <w:b/>
          <w:bCs/>
          <w:szCs w:val="22"/>
        </w:rPr>
        <w:t>Дополнительные разделы:</w:t>
      </w:r>
    </w:p>
    <w:p w:rsidR="00097E02" w:rsidRPr="0072419F" w:rsidRDefault="00097E02" w:rsidP="00097E02">
      <w:pPr>
        <w:rPr>
          <w:szCs w:val="22"/>
        </w:rPr>
      </w:pPr>
      <w:r w:rsidRPr="0072419F">
        <w:rPr>
          <w:szCs w:val="22"/>
        </w:rPr>
        <w:t>3.9. Рабочие места, на которых в соответствии с пунктом 6 статьи 10 426-ФЗ идентификация не проводилась:</w:t>
      </w:r>
    </w:p>
    <w:p w:rsidR="003C7488" w:rsidRPr="0072419F" w:rsidRDefault="00097E02" w:rsidP="00097E02">
      <w:pPr>
        <w:jc w:val="both"/>
        <w:rPr>
          <w:rStyle w:val="aa"/>
          <w:i/>
          <w:sz w:val="2"/>
          <w:szCs w:val="2"/>
        </w:rPr>
      </w:pP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rm_no_ident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1. Директор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2. Заместитель директора по УПР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3. Заместитель директора по УР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4. Заместитель директора по УВР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10. Старший мастер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11А. Методист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12А (11А). Методист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</w:r>
      <w:r w:rsidR="0044260D">
        <w:rPr>
          <w:rStyle w:val="aa"/>
          <w:i/>
        </w:rPr>
        <w:lastRenderedPageBreak/>
        <w:t>13А (11А). Методист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14. Педагог-организатор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15. Преподаватель-организатор основ безопасности и защиты родины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16. Социальный педагог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17. Педагог-психолог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18А. Воспитатель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19А (18А). Воспитатель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20А (18А). Воспитатель (0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21. Руководитель физического воспитания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22А. Педагог дополнительного образования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23А (22А). Педагог дополнительного образования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24А (22А). Педагог дополнительного образования (0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25А.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26А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27А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28А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29А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30А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31А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32А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33А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34А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35А. Мастер производственного обучения СПО (Повар, кондитер; Официант, бармен)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36А (35А). Мастер производственного обучения СПО (Повар, кондитер; Официант, бармен)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37А (35А). Мастер производственного обучения СПО (Повар, кондитер; Официант, бармен)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38А (35А). Мастер производственного обучения СПО (Повар, кондитер; Официант, бармен)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39А. Мастер производственного обучения СПО (Сварщик)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40А (39А). Мастер производственного обучения СПО (Сварщик)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41А. Мастер производственного обучения СПО (Мастер по ремонту и обслуживанию автомобилей)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42А (41А). Мастер производственного обучения СПО (Мастер по ремонту и обслуживанию автомобилей)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43А (41А). Мастер производственного обучения СПО (Мастер по ремонту и обслуживанию автомобилей)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44А. Мастер производственного обучения СПО (Технология индустрии красоты)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45А (44А). Мастер производственного обучения СПО (Технология индустрии красоты)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46А (44А). Мастер производственного обучения СПО (Технология индустрии красоты)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47А (44А). Мастер производственного обучения СПО (Технология индустрии красоты)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48А. Мастер производственного обучения ССЗ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49А (48А). Мастер производственного обучения ССЗ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50А (48А). Мастер производственного обучения ССЗ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51А.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58А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59А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60А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61А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68А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69А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70А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71А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78А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79А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80А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81А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88А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89А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90А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91А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98. Библиотекарь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109. Медицинская сестра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125. Дежурный общежития (5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128. Водитель автотранспорта 1 класса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141А. Слесарь-сантехник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142А (141А). Слесарь-сантехник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146. Машинист по стирке и ремонту спецодежды (белья) (1 чел.). </w:t>
      </w:r>
      <w:r w:rsidR="0044260D">
        <w:rPr>
          <w:rStyle w:val="aa"/>
          <w:i/>
        </w:rPr>
        <w:tab/>
        <w:t>   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  <w:r w:rsidRPr="0072419F">
        <w:rPr>
          <w:rStyle w:val="aa"/>
          <w:i/>
        </w:rPr>
        <w:br/>
      </w:r>
    </w:p>
    <w:p w:rsidR="00097E02" w:rsidRPr="0072419F" w:rsidRDefault="00097E02" w:rsidP="00097E02">
      <w:pPr>
        <w:rPr>
          <w:szCs w:val="22"/>
        </w:rPr>
      </w:pPr>
      <w:r w:rsidRPr="0072419F">
        <w:rPr>
          <w:szCs w:val="22"/>
        </w:rPr>
        <w:t xml:space="preserve">3.9.1. Рабочие места </w:t>
      </w:r>
      <w:r w:rsidRPr="0072419F">
        <w:t>с оптимальными и допустимыми условиями труда</w:t>
      </w:r>
      <w:r w:rsidRPr="0072419F">
        <w:rPr>
          <w:szCs w:val="22"/>
        </w:rPr>
        <w:t>, на которых в соответствии с пунктом 6 статьи 10 426-ФЗ идентификация не проводилась:</w:t>
      </w:r>
    </w:p>
    <w:p w:rsidR="00097E02" w:rsidRPr="0072419F" w:rsidRDefault="00097E02" w:rsidP="00097E02">
      <w:pPr>
        <w:rPr>
          <w:szCs w:val="22"/>
        </w:rPr>
      </w:pP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rm_no_ident_1_2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1. Директор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2. Заместитель директора по УПР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3. Заместитель директора по УР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4. Заместитель директора по УВР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10. Старший мастер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11А. Методист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12А (11А). Методист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13А (11А). Методист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14. Педагог-организатор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15. Преподаватель-организатор основ безопасности и защиты родины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16. Социальный педагог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17. Педагог-психолог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18А. Воспитатель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19А (18А). Воспитатель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20А (18А). Воспитатель (0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21. Руководитель физического воспитания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22А. Педагог дополнительного образования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23А (22А). Педагог дополнительного образования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24А (22А). Педагог дополнительного образования (0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25А.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26А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27А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28А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29А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30А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31А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32А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33А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34А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35А. Мастер производственного обучения СПО (Повар, кондитер; Официант, бармен)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36А (35А). Мастер производственного обучения СПО (Повар, кондитер; Официант, бармен)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37А (35А). Мастер производственного обучения СПО (Повар, кондитер; Официант, бармен)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38А (35А). Мастер производственного обучения СПО (Повар, кондитер; Официант, бармен)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41А. Мастер производственного обучения СПО (Мастер по ремонту и обслуживанию автомобилей)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42А (41А). Мастер производственного обучения СПО (Мастер по ремонту и обслуживанию автомобилей)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43А (41А). Мастер производственного обучения СПО (Мастер по ремонту и обслуживанию автомобилей)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44А. Мастер производственного обучения СПО (Технология индустрии красоты)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45А (44А). Мастер производственного обучения СПО (Технология индустрии красоты)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46А (44А). Мастер производственного обучения СПО (Технология индустрии красоты)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47А (44А). Мастер производственного обучения СПО (Технология индустрии красоты)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48А. Мастер производственного обучения ССЗ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49А (48А). Мастер производственного обучения ССЗ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50А (48А). Мастер производственного обучения ССЗ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51А.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58А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59А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60А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61А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68А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69А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70А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71А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78А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79А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80А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81А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88А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89А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90А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91А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98. Библиотекарь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125. Дежурный общежития (5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128. Водитель автотранспорта 1 класса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141А. Слесарь-сантехник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142А (141А). Слесарь-сантехник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146. Машинист по стирке и ремонту спецодежды (белья) (1 чел.). </w:t>
      </w:r>
      <w:r w:rsidR="0044260D">
        <w:rPr>
          <w:rStyle w:val="aa"/>
          <w:i/>
        </w:rPr>
        <w:tab/>
        <w:t>   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  <w:r w:rsidRPr="0072419F">
        <w:rPr>
          <w:rStyle w:val="aa"/>
          <w:i/>
        </w:rPr>
        <w:br/>
      </w:r>
      <w:r w:rsidRPr="0072419F">
        <w:rPr>
          <w:szCs w:val="22"/>
        </w:rPr>
        <w:t xml:space="preserve">3.9.2. Рабочие места </w:t>
      </w:r>
      <w:r w:rsidRPr="0072419F">
        <w:t>с вредными и опасными условиями труда</w:t>
      </w:r>
      <w:r w:rsidRPr="0072419F">
        <w:rPr>
          <w:szCs w:val="22"/>
        </w:rPr>
        <w:t>, на которых в соответствии с пунктом 6 статьи 10 426-ФЗ идентификация не проводилась:</w:t>
      </w:r>
    </w:p>
    <w:p w:rsidR="003C7488" w:rsidRPr="0072419F" w:rsidRDefault="00097E02" w:rsidP="00097E02"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rm_no_ident_3_4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39А. Мастер производственного обучения СПО (Сварщик)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40А (39А). Мастер производственного обучения СПО (Сварщик)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109. Медицинская сестра (1 чел.). </w:t>
      </w:r>
      <w:r w:rsidR="0044260D">
        <w:rPr>
          <w:rStyle w:val="aa"/>
          <w:i/>
        </w:rPr>
        <w:tab/>
        <w:t>   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  <w:r w:rsidRPr="0072419F">
        <w:rPr>
          <w:rStyle w:val="aa"/>
          <w:i/>
        </w:rPr>
        <w:br/>
      </w:r>
      <w:r w:rsidR="003C7488" w:rsidRPr="0072419F">
        <w:t>3.10. Количество рабочих</w:t>
      </w:r>
      <w:r w:rsidR="00582DB8" w:rsidRPr="0072419F">
        <w:t xml:space="preserve"> мест</w:t>
      </w:r>
      <w:r w:rsidR="003C7488" w:rsidRPr="0072419F">
        <w:rPr>
          <w:szCs w:val="22"/>
        </w:rPr>
        <w:t>, на которых в соответствии с пунктом 6 статьи 10 426-ФЗ идентификация не проводилась:</w:t>
      </w:r>
      <w:r w:rsidR="003C7488" w:rsidRPr="0072419F">
        <w:rPr>
          <w:rStyle w:val="aa"/>
          <w:i/>
        </w:rPr>
        <w:t xml:space="preserve"> </w:t>
      </w:r>
      <w:r w:rsidR="003C7488" w:rsidRPr="0072419F">
        <w:rPr>
          <w:rStyle w:val="aa"/>
          <w:i/>
        </w:rPr>
        <w:fldChar w:fldCharType="begin"/>
      </w:r>
      <w:r w:rsidR="003C7488" w:rsidRPr="0072419F">
        <w:rPr>
          <w:rStyle w:val="aa"/>
          <w:i/>
        </w:rPr>
        <w:instrText xml:space="preserve"> DOCVARIABLE rm_no_ident_co \* MERGEFORMAT </w:instrText>
      </w:r>
      <w:r w:rsidR="003C7488"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99</w:t>
      </w:r>
      <w:r w:rsidR="003C7488" w:rsidRPr="0072419F">
        <w:rPr>
          <w:rStyle w:val="aa"/>
          <w:i/>
        </w:rPr>
        <w:fldChar w:fldCharType="end"/>
      </w:r>
      <w:r w:rsidR="003C7488" w:rsidRPr="0072419F">
        <w:rPr>
          <w:rStyle w:val="aa"/>
          <w:i/>
        </w:rPr>
        <w:t> </w:t>
      </w:r>
    </w:p>
    <w:p w:rsidR="003C7488" w:rsidRPr="0072419F" w:rsidRDefault="003C7488" w:rsidP="003C7488">
      <w:pPr>
        <w:rPr>
          <w:rStyle w:val="aa"/>
          <w:i/>
        </w:rPr>
      </w:pPr>
      <w:r w:rsidRPr="0072419F">
        <w:t>3.11</w:t>
      </w:r>
      <w:r w:rsidR="00582DB8" w:rsidRPr="0072419F">
        <w:t>. Количество рабочих мест</w:t>
      </w:r>
      <w:r w:rsidRPr="0072419F">
        <w:t>, подлежащих декларированию:</w:t>
      </w:r>
      <w:r w:rsidRPr="0072419F">
        <w:rPr>
          <w:rStyle w:val="aa"/>
          <w:i/>
        </w:rPr>
        <w:t xml:space="preserve"> </w:t>
      </w: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</w:instrText>
      </w:r>
      <w:r w:rsidR="00582DB8" w:rsidRPr="0072419F">
        <w:rPr>
          <w:rStyle w:val="aa"/>
          <w:i/>
        </w:rPr>
        <w:instrText>decl_rms_co</w:instrText>
      </w:r>
      <w:r w:rsidRPr="0072419F">
        <w:rPr>
          <w:rStyle w:val="aa"/>
          <w:i/>
        </w:rPr>
        <w:instrText xml:space="preserve">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47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</w:p>
    <w:p w:rsidR="00582DB8" w:rsidRPr="0072419F" w:rsidRDefault="00582DB8" w:rsidP="00582DB8">
      <w:pPr>
        <w:rPr>
          <w:rStyle w:val="aa"/>
          <w:i/>
        </w:rPr>
      </w:pPr>
      <w:r w:rsidRPr="0072419F">
        <w:t>3.12. Количество рабочих</w:t>
      </w:r>
      <w:r w:rsidR="0072419F">
        <w:t xml:space="preserve"> мест</w:t>
      </w:r>
      <w:r w:rsidRPr="0072419F">
        <w:t>, на которых вредные факторы не идентифицированы:</w:t>
      </w:r>
      <w:r w:rsidRPr="0072419F">
        <w:rPr>
          <w:rStyle w:val="aa"/>
          <w:i/>
        </w:rPr>
        <w:t xml:space="preserve"> </w:t>
      </w: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good_rm_co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28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</w:p>
    <w:p w:rsidR="00582DB8" w:rsidRPr="0072419F" w:rsidRDefault="00582DB8" w:rsidP="00582DB8">
      <w:pPr>
        <w:rPr>
          <w:rStyle w:val="aa"/>
          <w:i/>
        </w:rPr>
      </w:pPr>
      <w:r w:rsidRPr="0072419F">
        <w:t>3.13. Количество рабочих мест с оптимальными и допустимыми условиями труда, подлежащих декларированию:</w:t>
      </w:r>
      <w:r w:rsidRPr="0072419F">
        <w:rPr>
          <w:rStyle w:val="aa"/>
          <w:i/>
        </w:rPr>
        <w:t xml:space="preserve"> </w:t>
      </w: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good_rm1_2_co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19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</w:p>
    <w:p w:rsidR="003C7488" w:rsidRPr="0072419F" w:rsidRDefault="003C7488" w:rsidP="003C7488">
      <w:r w:rsidRPr="0072419F">
        <w:t>3.1</w:t>
      </w:r>
      <w:r w:rsidR="00582DB8" w:rsidRPr="0072419F">
        <w:t>4</w:t>
      </w:r>
      <w:r w:rsidRPr="0072419F">
        <w:t>. Количество рабочих</w:t>
      </w:r>
      <w:r w:rsidR="0072419F">
        <w:t xml:space="preserve"> мест</w:t>
      </w:r>
      <w:r w:rsidRPr="0072419F">
        <w:t xml:space="preserve">, на которых проведена идентификация: </w:t>
      </w: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ident_rm_co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47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</w:p>
    <w:p w:rsidR="003C7488" w:rsidRPr="0072419F" w:rsidRDefault="003C7488" w:rsidP="003C7488">
      <w:pPr>
        <w:rPr>
          <w:szCs w:val="22"/>
        </w:rPr>
      </w:pPr>
      <w:r w:rsidRPr="0072419F">
        <w:rPr>
          <w:szCs w:val="22"/>
        </w:rPr>
        <w:t>3.</w:t>
      </w:r>
      <w:r w:rsidR="007F4242" w:rsidRPr="0072419F">
        <w:rPr>
          <w:szCs w:val="22"/>
        </w:rPr>
        <w:t>1</w:t>
      </w:r>
      <w:r w:rsidR="00582DB8" w:rsidRPr="0072419F">
        <w:rPr>
          <w:szCs w:val="22"/>
        </w:rPr>
        <w:t>5</w:t>
      </w:r>
      <w:r w:rsidRPr="0072419F">
        <w:rPr>
          <w:szCs w:val="22"/>
        </w:rPr>
        <w:t>. Рабочие места, не подлежащие декларированию (требуется оценка в следующий цикл проведения СОУТ):</w:t>
      </w:r>
    </w:p>
    <w:p w:rsidR="003C7488" w:rsidRPr="0072419F" w:rsidRDefault="003C7488" w:rsidP="003C7488">
      <w:pPr>
        <w:jc w:val="both"/>
        <w:rPr>
          <w:rStyle w:val="aa"/>
          <w:i/>
          <w:sz w:val="2"/>
          <w:szCs w:val="2"/>
        </w:rPr>
      </w:pPr>
      <w:r w:rsidRPr="0072419F">
        <w:rPr>
          <w:rStyle w:val="aa"/>
          <w:i/>
        </w:rPr>
        <w:fldChar w:fldCharType="begin"/>
      </w:r>
      <w:r w:rsidRPr="0072419F">
        <w:rPr>
          <w:rStyle w:val="aa"/>
          <w:i/>
        </w:rPr>
        <w:instrText xml:space="preserve"> DOCVARIABLE rm_no_declare \* MERGEFORMAT </w:instrText>
      </w:r>
      <w:r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>1. Директор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2. Заместитель директора по УПР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3. Заместитель директора по УР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4. Заместитель директора по УВР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10. Старший мастер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11А. Методист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12А (11А). Методист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13А (11А). Методист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14. Педагог-организатор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15. Преподаватель-организатор основ безопасности и защиты родины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16. Социальный педагог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17. Педагог-психолог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18А. Воспитатель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19А (18А). Воспитатель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20А (18А). Воспитатель (0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21. Руководитель физического воспитания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22А. Педагог дополнительного образования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23А (22А). Педагог дополнительного образования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24А (22А). Педагог дополнительного образования (0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25А.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26А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27А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28А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29А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30А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31А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32А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33А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34А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35А. Мастер производственного обучения СПО (Повар, кондитер; Официант, бармен)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36А (35А). Мастер производственного обучения СПО (Повар, кондитер; Официант, бармен)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37А (35А). Мастер производственного обучения СПО (Повар, кондитер; Официант, бармен)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38А (35А). Мастер производственного обучения СПО (Повар, кондитер; Официант, бармен)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39А. Мастер производственного обучения СПО (Сварщик)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40А (39А). Мастер производственного обучения СПО (Сварщик)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41А. Мастер производственного обучения СПО (Мастер по ремонту и обслуживанию автомобилей)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42А (41А). Мастер производственного обучения СПО (Мастер по ремонту и обслуживанию автомобилей)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43А (41А). Мастер производственного обучения СПО (Мастер по ремонту и обслуживанию автомобилей)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44А. Мастер производственного обучения СПО (Технология индустрии красоты)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45А (44А). Мастер производственного обучения СПО (Технология индустрии красоты)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46А (44А). Мастер производственного обучения СПО (Технология индустрии красоты)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47А (44А). Мастер производственного обучения СПО (Технология индустрии красоты)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48А. Мастер производственного обучения ССЗ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49А (48А). Мастер производственного обучения ССЗ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50А (48А). Мастер производственного обучения ССЗ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51А.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58А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59А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60А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61А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68А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69А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70А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71А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78А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79А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80А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81А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88А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89А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90А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91А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92А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93А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94А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95А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96А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97А (51А). Преподаватель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98. Библиотекарь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109. Медицинская сестра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125. Дежурный общежития (5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128. Водитель автотранспорта 1 класса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141А. Слесарь-сантехник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142А (141А). Слесарь-сантехник (1 чел.); </w:t>
      </w:r>
      <w:r w:rsidR="0044260D">
        <w:rPr>
          <w:rStyle w:val="aa"/>
          <w:i/>
        </w:rPr>
        <w:tab/>
        <w:t>   </w:t>
      </w:r>
      <w:r w:rsidR="0044260D">
        <w:rPr>
          <w:rStyle w:val="aa"/>
          <w:i/>
        </w:rPr>
        <w:br/>
        <w:t>146. Машинист по стирке и ремонту спецодежды (белья) (1 чел.). </w:t>
      </w:r>
      <w:r w:rsidR="0044260D">
        <w:rPr>
          <w:rStyle w:val="aa"/>
          <w:i/>
        </w:rPr>
        <w:tab/>
        <w:t>   </w:t>
      </w:r>
      <w:r w:rsidRPr="0072419F">
        <w:rPr>
          <w:rStyle w:val="aa"/>
          <w:i/>
        </w:rPr>
        <w:fldChar w:fldCharType="end"/>
      </w:r>
      <w:r w:rsidRPr="0072419F">
        <w:rPr>
          <w:rStyle w:val="aa"/>
          <w:i/>
        </w:rPr>
        <w:t> </w:t>
      </w:r>
      <w:r w:rsidRPr="0072419F">
        <w:rPr>
          <w:rStyle w:val="aa"/>
          <w:i/>
        </w:rPr>
        <w:br/>
      </w:r>
    </w:p>
    <w:p w:rsidR="00B97B9A" w:rsidRPr="0072419F" w:rsidRDefault="00B97B9A" w:rsidP="00B97B9A">
      <w:pPr>
        <w:rPr>
          <w:szCs w:val="22"/>
        </w:rPr>
      </w:pPr>
      <w:r w:rsidRPr="0072419F">
        <w:rPr>
          <w:szCs w:val="22"/>
        </w:rPr>
        <w:t>3.1</w:t>
      </w:r>
      <w:r w:rsidR="00582DB8" w:rsidRPr="0072419F">
        <w:rPr>
          <w:szCs w:val="22"/>
        </w:rPr>
        <w:t>6</w:t>
      </w:r>
      <w:r w:rsidRPr="0072419F">
        <w:rPr>
          <w:szCs w:val="22"/>
        </w:rPr>
        <w:t>. Количество рабочих мест декларируемых на основании Статьи 11, п.1 ФЗ № 426-ФЗ от 28.12.2013 «О специальной оценке условий труда» в редакции ФЗ №136-ФЗ от 01.05.2016 «О внесении изменений в ФЗ «О специальной оценке условий труда»:</w:t>
      </w:r>
      <w:r w:rsidRPr="0072419F">
        <w:rPr>
          <w:szCs w:val="22"/>
          <w:u w:val="single"/>
        </w:rPr>
        <w:t xml:space="preserve"> </w:t>
      </w:r>
      <w:r w:rsidRPr="0072419F">
        <w:rPr>
          <w:szCs w:val="22"/>
          <w:u w:val="single"/>
        </w:rPr>
        <w:fldChar w:fldCharType="begin"/>
      </w:r>
      <w:r w:rsidRPr="0072419F">
        <w:rPr>
          <w:szCs w:val="22"/>
          <w:u w:val="single"/>
        </w:rPr>
        <w:instrText xml:space="preserve"> DOCVARIABLE decl_rms_co \* MERGEFORMAT </w:instrText>
      </w:r>
      <w:r w:rsidRPr="0072419F">
        <w:rPr>
          <w:szCs w:val="22"/>
          <w:u w:val="single"/>
        </w:rPr>
        <w:fldChar w:fldCharType="separate"/>
      </w:r>
      <w:r w:rsidR="0044260D">
        <w:rPr>
          <w:szCs w:val="22"/>
          <w:u w:val="single"/>
        </w:rPr>
        <w:t>47</w:t>
      </w:r>
      <w:r w:rsidRPr="0072419F">
        <w:rPr>
          <w:szCs w:val="22"/>
          <w:u w:val="single"/>
        </w:rPr>
        <w:fldChar w:fldCharType="end"/>
      </w:r>
      <w:r w:rsidRPr="0072419F">
        <w:rPr>
          <w:szCs w:val="22"/>
          <w:u w:val="single"/>
        </w:rPr>
        <w:t> </w:t>
      </w:r>
    </w:p>
    <w:p w:rsidR="003C7488" w:rsidRPr="0072419F" w:rsidRDefault="003C7488" w:rsidP="00B35FAD">
      <w:pPr>
        <w:rPr>
          <w:szCs w:val="22"/>
        </w:rPr>
      </w:pPr>
    </w:p>
    <w:p w:rsidR="00B35FAD" w:rsidRPr="0072419F" w:rsidRDefault="00B35FAD" w:rsidP="00B35FAD">
      <w:r w:rsidRPr="0072419F">
        <w:t>4. Результаты специальной оценки условий труда представлены в:</w:t>
      </w:r>
    </w:p>
    <w:p w:rsidR="00B35FAD" w:rsidRPr="0072419F" w:rsidRDefault="00B35FAD" w:rsidP="00B35FAD">
      <w:r w:rsidRPr="0072419F">
        <w:t>- картах СОУТ;</w:t>
      </w:r>
    </w:p>
    <w:p w:rsidR="00B35FAD" w:rsidRPr="0072419F" w:rsidRDefault="00B35FAD" w:rsidP="00B35FAD">
      <w:r w:rsidRPr="0072419F">
        <w:t>- протоколах оценок и измерений ОВПФ;</w:t>
      </w:r>
    </w:p>
    <w:p w:rsidR="00B35FAD" w:rsidRPr="0072419F" w:rsidRDefault="00B35FAD" w:rsidP="00B35FAD">
      <w:r w:rsidRPr="0072419F">
        <w:t>- сводной ведомости результатов СОУТ.</w:t>
      </w:r>
    </w:p>
    <w:p w:rsidR="00B35FAD" w:rsidRPr="0072419F" w:rsidRDefault="00B35FAD" w:rsidP="00B35FAD"/>
    <w:p w:rsidR="00B35FAD" w:rsidRPr="0072419F" w:rsidRDefault="00B35FAD" w:rsidP="00B35FAD">
      <w:r w:rsidRPr="0072419F">
        <w:t xml:space="preserve">5. По результатам специальной оценки условий труда разработан </w:t>
      </w:r>
      <w:r w:rsidR="00C2182B" w:rsidRPr="0072419F">
        <w:t>перечень</w:t>
      </w:r>
      <w:r w:rsidRPr="0072419F">
        <w:t xml:space="preserve"> </w:t>
      </w:r>
      <w:r w:rsidR="00C2182B" w:rsidRPr="0072419F">
        <w:t xml:space="preserve">рекомендуемых </w:t>
      </w:r>
      <w:r w:rsidRPr="0072419F">
        <w:t>меро</w:t>
      </w:r>
      <w:r w:rsidR="00C2182B" w:rsidRPr="0072419F">
        <w:t xml:space="preserve">приятий по улучшению </w:t>
      </w:r>
      <w:r w:rsidRPr="0072419F">
        <w:t>условий труда для </w:t>
      </w:r>
      <w:r w:rsidR="00C44AA4" w:rsidRPr="0072419F">
        <w:rPr>
          <w:rStyle w:val="aa"/>
          <w:i/>
        </w:rPr>
        <w:fldChar w:fldCharType="begin"/>
      </w:r>
      <w:r w:rsidR="00C44AA4" w:rsidRPr="0072419F">
        <w:rPr>
          <w:rStyle w:val="aa"/>
          <w:i/>
        </w:rPr>
        <w:instrText xml:space="preserve"> DOCVARIABLE meas_rm \* MERGEFORMAT </w:instrText>
      </w:r>
      <w:r w:rsidR="00C44AA4" w:rsidRPr="0072419F">
        <w:rPr>
          <w:rStyle w:val="aa"/>
          <w:i/>
        </w:rPr>
        <w:fldChar w:fldCharType="separate"/>
      </w:r>
      <w:r w:rsidR="0044260D">
        <w:rPr>
          <w:rStyle w:val="aa"/>
          <w:i/>
        </w:rPr>
        <w:t xml:space="preserve">    </w:t>
      </w:r>
      <w:r w:rsidR="00C44AA4" w:rsidRPr="0072419F">
        <w:rPr>
          <w:rStyle w:val="aa"/>
          <w:i/>
        </w:rPr>
        <w:fldChar w:fldCharType="end"/>
      </w:r>
      <w:r w:rsidR="00C44AA4" w:rsidRPr="0072419F">
        <w:rPr>
          <w:rStyle w:val="aa"/>
          <w:i/>
        </w:rPr>
        <w:t> </w:t>
      </w:r>
      <w:r w:rsidRPr="0072419F">
        <w:t xml:space="preserve"> рабочих мест.</w:t>
      </w:r>
    </w:p>
    <w:p w:rsidR="00B35FAD" w:rsidRPr="0072419F" w:rsidRDefault="00B35FAD" w:rsidP="00B35FAD"/>
    <w:p w:rsidR="00B35FAD" w:rsidRPr="0072419F" w:rsidRDefault="00C2182B" w:rsidP="00B35FAD">
      <w:r w:rsidRPr="0072419F">
        <w:t xml:space="preserve">6. </w:t>
      </w:r>
      <w:r w:rsidR="00B35FAD" w:rsidRPr="0072419F">
        <w:t>Рассмотрев результаты специальной оценки условий труда, эксперт заключил:</w:t>
      </w:r>
    </w:p>
    <w:p w:rsidR="00B35FAD" w:rsidRPr="0072419F" w:rsidRDefault="00B35FAD" w:rsidP="00B35FAD">
      <w:r w:rsidRPr="0072419F">
        <w:t>1) считать работу по СОУТ завершенной;</w:t>
      </w:r>
    </w:p>
    <w:p w:rsidR="00B35FAD" w:rsidRPr="0072419F" w:rsidRDefault="00B35FAD" w:rsidP="00B35FAD">
      <w:r w:rsidRPr="0072419F">
        <w:t>2) </w:t>
      </w:r>
      <w:r w:rsidR="00C2182B" w:rsidRPr="0072419F">
        <w:t xml:space="preserve">перечень рекомендуемых мероприятий по улучшению </w:t>
      </w:r>
      <w:r w:rsidRPr="0072419F">
        <w:t>условий труда передать для утверждения работодателю.</w:t>
      </w:r>
    </w:p>
    <w:p w:rsidR="00B35FAD" w:rsidRPr="0072419F" w:rsidRDefault="00B35FAD" w:rsidP="00B35FAD">
      <w:r w:rsidRPr="0072419F">
        <w:t xml:space="preserve">Дополнительные предложения эксперта: </w:t>
      </w:r>
      <w:r w:rsidRPr="0072419F">
        <w:rPr>
          <w:u w:val="single"/>
        </w:rPr>
        <w:t>отсутствуют</w:t>
      </w:r>
      <w:r w:rsidRPr="0072419F">
        <w:t>.</w:t>
      </w:r>
    </w:p>
    <w:p w:rsidR="00741DD2" w:rsidRPr="0072419F" w:rsidRDefault="00741DD2" w:rsidP="00B35FAD"/>
    <w:p w:rsidR="001D393B" w:rsidRPr="0072419F" w:rsidRDefault="00741DD2" w:rsidP="001D393B">
      <w:pPr>
        <w:rPr>
          <w:szCs w:val="22"/>
        </w:rPr>
      </w:pPr>
      <w:r w:rsidRPr="0072419F">
        <w:t xml:space="preserve">7. </w:t>
      </w:r>
      <w:r w:rsidRPr="0072419F">
        <w:rPr>
          <w:szCs w:val="22"/>
        </w:rPr>
        <w:t>Идентификационный номер специальной оценки условий труда</w:t>
      </w:r>
      <w:r w:rsidR="001D393B" w:rsidRPr="0072419F">
        <w:t>:</w:t>
      </w:r>
      <w:r w:rsidR="001D393B" w:rsidRPr="0072419F">
        <w:rPr>
          <w:rStyle w:val="aa"/>
        </w:rPr>
        <w:t xml:space="preserve"> </w:t>
      </w:r>
      <w:r w:rsidR="001D393B" w:rsidRPr="0072419F">
        <w:rPr>
          <w:rStyle w:val="aa"/>
        </w:rPr>
        <w:fldChar w:fldCharType="begin"/>
      </w:r>
      <w:r w:rsidR="001D393B" w:rsidRPr="0072419F">
        <w:rPr>
          <w:rStyle w:val="aa"/>
        </w:rPr>
        <w:instrText xml:space="preserve"> DOCVARIABLE sout_id \* MERGEFORMAT </w:instrText>
      </w:r>
      <w:r w:rsidR="001D393B" w:rsidRPr="0072419F">
        <w:rPr>
          <w:rStyle w:val="aa"/>
        </w:rPr>
        <w:fldChar w:fldCharType="separate"/>
      </w:r>
      <w:r w:rsidR="0044260D">
        <w:rPr>
          <w:rStyle w:val="aa"/>
        </w:rPr>
        <w:t>599179</w:t>
      </w:r>
      <w:r w:rsidR="001D393B" w:rsidRPr="0072419F">
        <w:rPr>
          <w:rStyle w:val="aa"/>
        </w:rPr>
        <w:fldChar w:fldCharType="end"/>
      </w:r>
      <w:r w:rsidR="001D393B" w:rsidRPr="0072419F">
        <w:rPr>
          <w:rStyle w:val="aa"/>
        </w:rPr>
        <w:t> </w:t>
      </w:r>
    </w:p>
    <w:p w:rsidR="001D393B" w:rsidRPr="0072419F" w:rsidRDefault="001D393B" w:rsidP="00E8121E">
      <w:pPr>
        <w:rPr>
          <w:sz w:val="24"/>
          <w:u w:val="single"/>
        </w:rPr>
      </w:pPr>
    </w:p>
    <w:p w:rsidR="00E8121E" w:rsidRPr="0072419F" w:rsidRDefault="00E8121E" w:rsidP="00E8121E">
      <w:pPr>
        <w:rPr>
          <w:color w:val="808080"/>
          <w:sz w:val="18"/>
          <w:szCs w:val="18"/>
        </w:rPr>
      </w:pPr>
    </w:p>
    <w:p w:rsidR="006C28B3" w:rsidRPr="0072419F" w:rsidRDefault="00563E94" w:rsidP="00367816">
      <w:pPr>
        <w:spacing w:before="120"/>
        <w:rPr>
          <w:rStyle w:val="a7"/>
        </w:rPr>
      </w:pPr>
      <w:r w:rsidRPr="0072419F">
        <w:rPr>
          <w:rStyle w:val="a7"/>
        </w:rPr>
        <w:t>Эксперт(ы) по проведению специальной оценки условий труда:</w:t>
      </w:r>
    </w:p>
    <w:tbl>
      <w:tblPr>
        <w:tblW w:w="10204" w:type="dxa"/>
        <w:tblLayout w:type="fixed"/>
        <w:tblLook w:val="01E0" w:firstRow="1" w:lastRow="1" w:firstColumn="1" w:lastColumn="1" w:noHBand="0" w:noVBand="0"/>
      </w:tblPr>
      <w:tblGrid>
        <w:gridCol w:w="1384"/>
        <w:gridCol w:w="284"/>
        <w:gridCol w:w="2976"/>
        <w:gridCol w:w="284"/>
        <w:gridCol w:w="1701"/>
        <w:gridCol w:w="283"/>
        <w:gridCol w:w="3292"/>
      </w:tblGrid>
      <w:tr w:rsidR="00ED0D6B" w:rsidRPr="0044260D" w:rsidTr="0044260D">
        <w:trPr>
          <w:trHeight w:val="284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A46ED" w:rsidRPr="0044260D" w:rsidRDefault="0044260D" w:rsidP="00AA46ED">
            <w:pPr>
              <w:pStyle w:val="a8"/>
            </w:pPr>
            <w:r w:rsidRPr="0044260D">
              <w:t>2422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AA46ED" w:rsidRPr="0044260D" w:rsidRDefault="00AA46ED" w:rsidP="00AA46ED">
            <w:pPr>
              <w:pStyle w:val="a8"/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A46ED" w:rsidRPr="0044260D" w:rsidRDefault="0044260D" w:rsidP="00AA46ED">
            <w:pPr>
              <w:pStyle w:val="a8"/>
            </w:pPr>
            <w:r w:rsidRPr="0044260D">
              <w:t>Инженер по специальной оценке условий труда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AA46ED" w:rsidRPr="0044260D" w:rsidRDefault="00AA46ED" w:rsidP="00AA46ED">
            <w:pPr>
              <w:pStyle w:val="a8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A46ED" w:rsidRPr="0044260D" w:rsidRDefault="00AA46ED" w:rsidP="00AA46ED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AA46ED" w:rsidRPr="0044260D" w:rsidRDefault="00AA46ED" w:rsidP="00AA46ED">
            <w:pPr>
              <w:pStyle w:val="a8"/>
            </w:pPr>
          </w:p>
        </w:tc>
        <w:tc>
          <w:tcPr>
            <w:tcW w:w="32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A46ED" w:rsidRPr="0044260D" w:rsidRDefault="0044260D" w:rsidP="00AA46ED">
            <w:pPr>
              <w:pStyle w:val="a8"/>
            </w:pPr>
            <w:r w:rsidRPr="0044260D">
              <w:t>Мажникова Елена Викторовна</w:t>
            </w:r>
          </w:p>
        </w:tc>
      </w:tr>
      <w:tr w:rsidR="00ED0D6B" w:rsidRPr="0044260D" w:rsidTr="0044260D">
        <w:trPr>
          <w:trHeight w:val="284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AA46ED" w:rsidRPr="0044260D" w:rsidRDefault="0044260D" w:rsidP="00AA46ED">
            <w:pPr>
              <w:pStyle w:val="a8"/>
              <w:rPr>
                <w:b/>
                <w:vertAlign w:val="superscript"/>
              </w:rPr>
            </w:pPr>
            <w:r w:rsidRPr="0044260D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AA46ED" w:rsidRPr="0044260D" w:rsidRDefault="00AA46ED" w:rsidP="00AA46ED">
            <w:pPr>
              <w:pStyle w:val="a8"/>
              <w:rPr>
                <w:b/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</w:tcPr>
          <w:p w:rsidR="00AA46ED" w:rsidRPr="0044260D" w:rsidRDefault="0044260D" w:rsidP="00AA46ED">
            <w:pPr>
              <w:pStyle w:val="a8"/>
              <w:rPr>
                <w:b/>
                <w:vertAlign w:val="superscript"/>
              </w:rPr>
            </w:pPr>
            <w:r w:rsidRPr="0044260D">
              <w:rPr>
                <w:vertAlign w:val="superscript"/>
              </w:rPr>
              <w:t>(должность)</w:t>
            </w:r>
          </w:p>
        </w:tc>
        <w:tc>
          <w:tcPr>
            <w:tcW w:w="284" w:type="dxa"/>
            <w:shd w:val="clear" w:color="auto" w:fill="auto"/>
          </w:tcPr>
          <w:p w:rsidR="00AA46ED" w:rsidRPr="0044260D" w:rsidRDefault="00AA46ED" w:rsidP="00AA46ED">
            <w:pPr>
              <w:pStyle w:val="a8"/>
              <w:rPr>
                <w:b/>
                <w:vertAlign w:val="superscript"/>
              </w:rPr>
            </w:pPr>
            <w:bookmarkStart w:id="5" w:name="fio_users"/>
            <w:bookmarkEnd w:id="5"/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AA46ED" w:rsidRPr="0044260D" w:rsidRDefault="0044260D" w:rsidP="00AA46ED">
            <w:pPr>
              <w:pStyle w:val="a8"/>
              <w:rPr>
                <w:b/>
                <w:vertAlign w:val="superscript"/>
              </w:rPr>
            </w:pPr>
            <w:r w:rsidRPr="0044260D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AA46ED" w:rsidRPr="0044260D" w:rsidRDefault="00AA46ED" w:rsidP="00AA46ED">
            <w:pPr>
              <w:pStyle w:val="a8"/>
              <w:rPr>
                <w:b/>
                <w:vertAlign w:val="superscript"/>
              </w:rPr>
            </w:pPr>
            <w:bookmarkStart w:id="6" w:name="fio_users2"/>
            <w:bookmarkEnd w:id="6"/>
          </w:p>
        </w:tc>
        <w:tc>
          <w:tcPr>
            <w:tcW w:w="3292" w:type="dxa"/>
            <w:tcBorders>
              <w:top w:val="single" w:sz="4" w:space="0" w:color="auto"/>
            </w:tcBorders>
            <w:shd w:val="clear" w:color="auto" w:fill="auto"/>
          </w:tcPr>
          <w:p w:rsidR="00AA46ED" w:rsidRPr="0044260D" w:rsidRDefault="0044260D" w:rsidP="00AA46ED">
            <w:pPr>
              <w:pStyle w:val="a8"/>
              <w:rPr>
                <w:b/>
                <w:vertAlign w:val="superscript"/>
              </w:rPr>
            </w:pPr>
            <w:r w:rsidRPr="0044260D">
              <w:rPr>
                <w:vertAlign w:val="superscript"/>
              </w:rPr>
              <w:t>(Ф.И.О.)</w:t>
            </w:r>
          </w:p>
        </w:tc>
      </w:tr>
    </w:tbl>
    <w:p w:rsidR="007D1852" w:rsidRPr="0072419F" w:rsidRDefault="007D1852" w:rsidP="00582DB8">
      <w:pPr>
        <w:spacing w:before="120"/>
      </w:pPr>
    </w:p>
    <w:sectPr w:rsidR="007D1852" w:rsidRPr="0072419F" w:rsidSect="00ED3585">
      <w:footerReference w:type="default" r:id="rId7"/>
      <w:pgSz w:w="11906" w:h="16838"/>
      <w:pgMar w:top="709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60D" w:rsidRDefault="0044260D" w:rsidP="0076042D">
      <w:pPr>
        <w:pStyle w:val="a9"/>
      </w:pPr>
      <w:r>
        <w:separator/>
      </w:r>
    </w:p>
  </w:endnote>
  <w:endnote w:type="continuationSeparator" w:id="0">
    <w:p w:rsidR="0044260D" w:rsidRDefault="0044260D" w:rsidP="0076042D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1E0" w:firstRow="1" w:lastRow="1" w:firstColumn="1" w:lastColumn="1" w:noHBand="0" w:noVBand="0"/>
    </w:tblPr>
    <w:tblGrid>
      <w:gridCol w:w="4821"/>
      <w:gridCol w:w="784"/>
      <w:gridCol w:w="4815"/>
    </w:tblGrid>
    <w:tr w:rsidR="00C51481" w:rsidTr="00ED0D6B">
      <w:tc>
        <w:tcPr>
          <w:tcW w:w="4428" w:type="dxa"/>
          <w:shd w:val="clear" w:color="auto" w:fill="auto"/>
        </w:tcPr>
        <w:p w:rsidR="00C51481" w:rsidRPr="00ED0D6B" w:rsidRDefault="00C51481" w:rsidP="0076042D">
          <w:pPr>
            <w:rPr>
              <w:sz w:val="20"/>
              <w:szCs w:val="20"/>
            </w:rPr>
          </w:pPr>
        </w:p>
      </w:tc>
      <w:tc>
        <w:tcPr>
          <w:tcW w:w="720" w:type="dxa"/>
          <w:shd w:val="clear" w:color="auto" w:fill="auto"/>
        </w:tcPr>
        <w:p w:rsidR="00C51481" w:rsidRPr="00ED0D6B" w:rsidRDefault="00C51481" w:rsidP="00ED0D6B">
          <w:pPr>
            <w:jc w:val="center"/>
            <w:rPr>
              <w:sz w:val="20"/>
              <w:szCs w:val="20"/>
            </w:rPr>
          </w:pPr>
          <w:bookmarkStart w:id="7" w:name="kolontitul2"/>
          <w:bookmarkEnd w:id="7"/>
        </w:p>
      </w:tc>
      <w:tc>
        <w:tcPr>
          <w:tcW w:w="4423" w:type="dxa"/>
          <w:shd w:val="clear" w:color="auto" w:fill="auto"/>
        </w:tcPr>
        <w:p w:rsidR="00C51481" w:rsidRPr="00ED0D6B" w:rsidRDefault="00C51481" w:rsidP="00ED0D6B">
          <w:pPr>
            <w:pStyle w:val="ac"/>
            <w:jc w:val="right"/>
            <w:rPr>
              <w:sz w:val="20"/>
              <w:szCs w:val="20"/>
              <w:lang w:val="en-US"/>
            </w:rPr>
          </w:pPr>
          <w:r w:rsidRPr="00ED0D6B">
            <w:rPr>
              <w:rStyle w:val="ad"/>
              <w:sz w:val="20"/>
              <w:szCs w:val="20"/>
            </w:rPr>
            <w:t xml:space="preserve">Стр. </w:t>
          </w:r>
          <w:r w:rsidRPr="00ED0D6B">
            <w:rPr>
              <w:rStyle w:val="ad"/>
              <w:sz w:val="20"/>
              <w:szCs w:val="20"/>
            </w:rPr>
            <w:fldChar w:fldCharType="begin"/>
          </w:r>
          <w:r w:rsidRPr="00ED0D6B">
            <w:rPr>
              <w:rStyle w:val="ad"/>
              <w:sz w:val="20"/>
              <w:szCs w:val="20"/>
            </w:rPr>
            <w:instrText xml:space="preserve">PAGE  </w:instrText>
          </w:r>
          <w:r w:rsidRPr="00ED0D6B">
            <w:rPr>
              <w:rStyle w:val="ad"/>
              <w:sz w:val="20"/>
              <w:szCs w:val="20"/>
            </w:rPr>
            <w:fldChar w:fldCharType="separate"/>
          </w:r>
          <w:r w:rsidR="008B4D0F">
            <w:rPr>
              <w:rStyle w:val="ad"/>
              <w:noProof/>
              <w:sz w:val="20"/>
              <w:szCs w:val="20"/>
            </w:rPr>
            <w:t>1</w:t>
          </w:r>
          <w:r w:rsidRPr="00ED0D6B">
            <w:rPr>
              <w:rStyle w:val="ad"/>
              <w:sz w:val="20"/>
              <w:szCs w:val="20"/>
            </w:rPr>
            <w:fldChar w:fldCharType="end"/>
          </w:r>
          <w:r w:rsidRPr="00ED0D6B">
            <w:rPr>
              <w:rStyle w:val="ad"/>
              <w:sz w:val="20"/>
              <w:szCs w:val="20"/>
            </w:rPr>
            <w:t xml:space="preserve"> из </w:t>
          </w:r>
          <w:r w:rsidRPr="00ED0D6B">
            <w:rPr>
              <w:rStyle w:val="ad"/>
              <w:sz w:val="20"/>
              <w:szCs w:val="20"/>
            </w:rPr>
            <w:fldChar w:fldCharType="begin"/>
          </w:r>
          <w:r w:rsidRPr="00ED0D6B">
            <w:rPr>
              <w:rStyle w:val="ad"/>
              <w:sz w:val="20"/>
              <w:szCs w:val="20"/>
            </w:rPr>
            <w:instrText xml:space="preserve"> </w:instrText>
          </w:r>
          <w:r w:rsidRPr="00ED0D6B">
            <w:rPr>
              <w:rStyle w:val="ad"/>
              <w:sz w:val="20"/>
              <w:szCs w:val="20"/>
              <w:lang w:val="en-US"/>
            </w:rPr>
            <w:instrText>SECTION</w:instrText>
          </w:r>
          <w:r w:rsidRPr="00ED0D6B">
            <w:rPr>
              <w:rStyle w:val="ad"/>
              <w:sz w:val="20"/>
              <w:szCs w:val="20"/>
            </w:rPr>
            <w:instrText xml:space="preserve">PAGES   \* MERGEFORMAT </w:instrText>
          </w:r>
          <w:r w:rsidRPr="00ED0D6B">
            <w:rPr>
              <w:rStyle w:val="ad"/>
              <w:sz w:val="20"/>
              <w:szCs w:val="20"/>
            </w:rPr>
            <w:fldChar w:fldCharType="separate"/>
          </w:r>
          <w:r w:rsidR="008B4D0F" w:rsidRPr="008B4D0F">
            <w:rPr>
              <w:rStyle w:val="ad"/>
              <w:noProof/>
              <w:sz w:val="20"/>
            </w:rPr>
            <w:t>10</w:t>
          </w:r>
          <w:r w:rsidRPr="00ED0D6B">
            <w:rPr>
              <w:rStyle w:val="ad"/>
              <w:sz w:val="20"/>
              <w:szCs w:val="20"/>
            </w:rPr>
            <w:fldChar w:fldCharType="end"/>
          </w:r>
          <w:r w:rsidRPr="00ED0D6B">
            <w:rPr>
              <w:rStyle w:val="ad"/>
              <w:sz w:val="20"/>
              <w:szCs w:val="20"/>
            </w:rPr>
            <w:t xml:space="preserve"> </w:t>
          </w:r>
        </w:p>
      </w:tc>
    </w:tr>
  </w:tbl>
  <w:p w:rsidR="00C51481" w:rsidRDefault="00C5148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60D" w:rsidRDefault="0044260D" w:rsidP="0076042D">
      <w:pPr>
        <w:pStyle w:val="a9"/>
      </w:pPr>
      <w:r>
        <w:separator/>
      </w:r>
    </w:p>
  </w:footnote>
  <w:footnote w:type="continuationSeparator" w:id="0">
    <w:p w:rsidR="0044260D" w:rsidRDefault="0044260D" w:rsidP="0076042D">
      <w:pPr>
        <w:pStyle w:val="a9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3E10"/>
    <w:multiLevelType w:val="hybridMultilevel"/>
    <w:tmpl w:val="517435E8"/>
    <w:lvl w:ilvl="0" w:tplc="84F2A52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cident_rm" w:val=" 0 "/>
    <w:docVar w:name="anal_rms" w:val="    "/>
    <w:docVar w:name="att_date" w:val="    "/>
    <w:docVar w:name="att_num" w:val="    "/>
    <w:docVar w:name="att_org" w:val="Общество с ограниченной ответственностью «ЦЕНТР ОХРАНЫ ТРУДА И ЭКОЛОГИИ «ЭКСПЕРТЭГИДА»_x000d__x000a_(ООО «ЭКСПЕРТЭГИДА»); 344082, Ростовская область г. Ростов-на-Дону, ул. Береговая, д. 8, офис 208; Регистрационный номер - 646 от 23.01.2024 "/>
    <w:docVar w:name="att_org_adr" w:val="344082, Ростовская область г. Ростов-на-Дону, ул. Береговая, д. 8, офис 208"/>
    <w:docVar w:name="att_org_dop" w:val="Общество с ограниченной ответственностью «ЦЕНТР ОХРАНЫ ТРУДА И ЭКОЛОГИИ «ЭКСПЕРТЭГИДА»_x000d__x000a_Испытательная лаборатория_x000d__x000a_344011, РОССИЯ, Ростовская область, город Ростов-на-Дону, Октябрьский р-н, _x000d__x000a_просп. Буденновский, 97, нежилые помещения №№ 11-12, 12-13, 14-15, 15а, 15б; 8 (863) 204-62-45; info@expertegida.ru_x000d__x000a_Уникальный номер записи об аккредитации в реестре аккредитованных лиц: RA.RU.21РМ02"/>
    <w:docVar w:name="att_org_name" w:val="Общество с ограниченной ответственностью «ЦЕНТР ОХРАНЫ ТРУДА И ЭКОЛОГИИ «ЭКСПЕРТЭГИДА»_x000d__x000a_(ООО «ЭКСПЕРТЭГИДА»)"/>
    <w:docVar w:name="att_org_reg_date" w:val="23.01.2024"/>
    <w:docVar w:name="att_org_reg_num" w:val="646"/>
    <w:docVar w:name="att_zakl" w:val="- заключение;"/>
    <w:docVar w:name="bad_rm" w:val=" 3 "/>
    <w:docVar w:name="boss_fio" w:val="Украинцев Игорь Борисович"/>
    <w:docVar w:name="boss_fio2" w:val="Фамилия И.О."/>
    <w:docVar w:name="boss_state" w:val="Должность руководителя"/>
    <w:docVar w:name="ceh_info" w:val="    "/>
    <w:docVar w:name="chek_unc_results" w:val="   "/>
    <w:docVar w:name="class" w:val=" не определен "/>
    <w:docVar w:name="close_doc_flag" w:val="0"/>
    <w:docVar w:name="co_classes" w:val="   "/>
    <w:docVar w:name="codeok" w:val="    "/>
    <w:docVar w:name="codeok " w:val="    "/>
    <w:docVar w:name="col_rm" w:val=" 146 "/>
    <w:docVar w:name="col_rm_anal" w:val="60"/>
    <w:docVar w:name="col18" w:val="    "/>
    <w:docVar w:name="colrab" w:val="    "/>
    <w:docVar w:name="colrab_anal" w:val="    "/>
    <w:docVar w:name="colraball" w:val="    "/>
    <w:docVar w:name="colrabs" w:val="    "/>
    <w:docVar w:name="colwom" w:val="    "/>
    <w:docVar w:name="D_dog" w:val="29.05.2024"/>
    <w:docVar w:name="D_prikaz" w:val="27.05.2024"/>
    <w:docVar w:name="decl_rms_all" w:val="5. Заместитель директора по информационным технологиям (1 чел.); _x0009_   _x000b_6. Заместитель директора по АХЧ (1 чел.); _x0009_   _x000b_7. Советник директора по воспитанию и взаимодействию с детскими общественными объединениями (1 чел.); _x0009_   _x000b_8. Главный бухгалтер (1 чел.); _x0009_   _x000b_9. Начальник штаба гражданской обороны (1 чел.); _x0009_   _x000b_99А. Бухгалтер (1 чел.); _x0009_   _x000b_100А (99А). Бухгалтер (1 чел.); _x0009_   _x000b_101А (99А). Бухгалтер (0 чел.); _x0009_   _x000b_102А (99А). Бухгалтер (0 чел.); _x0009_   _x000b_103А. Техник-программист (1 чел.); _x0009_   _x000b_104А (103А). Техник-программист (1 чел.); _x0009_   _x000b_105. Специалист по кадрам (1 чел.); _x0009_   _x000b_106. Техник (1 чел.); _x0009_   _x000b_107. Секретарь руководителя (1 чел.); _x0009_   _x000b_108. Секретарь учебной части (1 чел.); _x0009_   _x000b_110. Инженер по охране труда (1 чел.); _x0009_   _x000b_112. Юрисконсульт (1 чел.); _x0009_   _x000b_115. Ведущий программист (1 чел.); _x0009_   _x000b_116. Специалист по защите информации (1 чел.); _x0009_   _x000b_117. Инженер по ремонту (1 чел.); _x0009_   _x000b_118. Инженер-энергетик (1 чел.); _x0009_   _x000b_119. Экономист (1 чел.); _x0009_   _x000b_120. Специалист в сфере закупок (1 чел.); _x0009_   _x000b_136. Комендант (1 чел.); _x0009_   _x000b_137. Кладовщик (1 чел.); _x0009_   _x000b_138. Документовед (1 чел.); _x0009_   _x000b_139. Агент по закупкам (1 чел.); _x0009_   _x000b_140. Паспортист (1 чел.). _x0009_    _x0009_   _x000b_111. Лаборант (1 чел.); _x0009_   _x000b_113А. Инженер по обслуживанию компьютерной техники (1 чел.); _x0009_   _x000b_114А (113А). Инженер по обслуживанию компьютерной техники (1 чел.); _x0009_   _x000b_121. Слесарь-ремонтник (1 чел.); _x0009_   _x000b_122А. Уборщик служебных помещений (1 чел.); _x0009_   _x000b_123А (122А). Уборщик служебных помещений (1 чел.); _x0009_   _x000b_124А (122А). Уборщик служебных помещений (0 чел.); _x0009_   _x000b_126. Сторож (4 чел.); _x0009_   _x000b_127. Кастелянша (1 чел.); _x0009_   _x000b_129А. Рабочий по комплексному обслуживанию и ремонту зданий (1 чел.); _x0009_   _x000b_130А (129А). Рабочий по комплексному обслуживанию и ремонту зданий (1 чел.); _x0009_   _x000b_131А (129А). Рабочий по комплексному обслуживанию и ремонту зданий (0 чел.); _x0009_   _x000b_132А (129А). Рабочий по комплексному обслуживанию и ремонту зданий (0 чел.); _x0009_   _x000b_133А (129А). Рабочий по комплексному обслуживанию и ремонту зданий (0 чел.); _x0009_   _x000b_134А. Дворник (1 чел.); _x0009_   _x000b_135А (134А). Дворник (1 чел.); _x0009_   _x000b_143. Электромонтер (1 чел.); _x0009_   _x000b_144А. Столяр (1 чел.); _x0009_   _x000b_145А (144А). Столяр (1 чел.). _x0009_   "/>
    <w:docVar w:name="decl_rms_co" w:val="47"/>
    <w:docVar w:name="doc_type" w:val="1"/>
    <w:docVar w:name="dop_fld1" w:val="   "/>
    <w:docVar w:name="dop_fld2" w:val="   "/>
    <w:docVar w:name="dop_fld3" w:val="   "/>
    <w:docVar w:name="dop_fld4" w:val="   "/>
    <w:docVar w:name="dop_fld5" w:val="   "/>
    <w:docVar w:name="dop_info" w:val="   "/>
    <w:docVar w:name="dop_rm" w:val=" 143 "/>
    <w:docVar w:name="dop_src" w:val="- отсутствуют;"/>
    <w:docVar w:name="exp_name" w:val=" Мажникова Елена Викторовна"/>
    <w:docVar w:name="exp_num" w:val=" 2422"/>
    <w:docVar w:name="exp_org" w:val="Мажникова Елена Викторовна (№ в реестре: 2422) "/>
    <w:docVar w:name="fac_exists_rm" w:val="   "/>
    <w:docVar w:name="fac_name" w:val="Заключение"/>
    <w:docVar w:name="fac_name2" w:val="Сводное_заключение"/>
    <w:docVar w:name="facid" w:val="101"/>
    <w:docVar w:name="fact_adr" w:val="   "/>
    <w:docVar w:name="fill_date" w:val="   "/>
    <w:docVar w:name="good_rm" w:val="5. Заместитель директора по информационным технологиям (1 чел.); _x0009_   _x000b_6. Заместитель директора по АХЧ (1 чел.); _x0009_   _x000b_7. Советник директора по воспитанию и взаимодействию с детскими общественными объединениями (1 чел.); _x0009_   _x000b_8. Главный бухгалтер (1 чел.); _x0009_   _x000b_9. Начальник штаба гражданской обороны (1 чел.); _x0009_   _x000b_99А. Бухгалтер (1 чел.); _x0009_   _x000b_100А (99А). Бухгалтер (1 чел.); _x0009_   _x000b_101А (99А). Бухгалтер (0 чел.); _x0009_   _x000b_102А (99А). Бухгалтер (0 чел.); _x0009_   _x000b_103А. Техник-программист (1 чел.); _x0009_   _x000b_104А (103А). Техник-программист (1 чел.); _x0009_   _x000b_105. Специалист по кадрам (1 чел.); _x0009_   _x000b_106. Техник (1 чел.); _x0009_   _x000b_107. Секретарь руководителя (1 чел.); _x0009_   _x000b_108. Секретарь учебной части (1 чел.); _x0009_   _x000b_110. Инженер по охране труда (1 чел.); _x0009_   _x000b_112. Юрисконсульт (1 чел.); _x0009_   _x000b_115. Ведущий программист (1 чел.); _x0009_   _x000b_116. Специалист по защите информации (1 чел.); _x0009_   _x000b_117. Инженер по ремонту (1 чел.); _x0009_   _x000b_118. Инженер-энергетик (1 чел.); _x0009_   _x000b_119. Экономист (1 чел.); _x0009_   _x000b_120. Специалист в сфере закупок (1 чел.); _x0009_   _x000b_136. Комендант (1 чел.); _x0009_   _x000b_137. Кладовщик (1 чел.); _x0009_   _x000b_138. Документовед (1 чел.); _x0009_   _x000b_139. Агент по закупкам (1 чел.); _x0009_   _x000b_140. Паспортист (1 чел.). _x0009_   "/>
    <w:docVar w:name="good_rm_co" w:val="28"/>
    <w:docVar w:name="good_rm_id" w:val="    "/>
    <w:docVar w:name="good_rm1_2" w:val="111. Лаборант (1 чел.); _x0009_   _x000b_113А. Инженер по обслуживанию компьютерной техники (1 чел.); _x0009_   _x000b_114А (113А). Инженер по обслуживанию компьютерной техники (1 чел.); _x0009_   _x000b_121. Слесарь-ремонтник (1 чел.); _x0009_   _x000b_122А. Уборщик служебных помещений (1 чел.); _x0009_   _x000b_123А (122А). Уборщик служебных помещений (1 чел.); _x0009_   _x000b_124А (122А). Уборщик служебных помещений (0 чел.); _x0009_   _x000b_126. Сторож (4 чел.); _x0009_   _x000b_127. Кастелянша (1 чел.); _x0009_   _x000b_129А. Рабочий по комплексному обслуживанию и ремонту зданий (1 чел.); _x0009_   _x000b_130А (129А). Рабочий по комплексному обслуживанию и ремонту зданий (1 чел.); _x0009_   _x000b_131А (129А). Рабочий по комплексному обслуживанию и ремонту зданий (0 чел.); _x0009_   _x000b_132А (129А). Рабочий по комплексному обслуживанию и ремонту зданий (0 чел.); _x0009_   _x000b_133А (129А). Рабочий по комплексному обслуживанию и ремонту зданий (0 чел.); _x0009_   _x000b_134А. Дворник (1 чел.); _x0009_   _x000b_135А (134А). Дворник (1 чел.); _x0009_   _x000b_143. Электромонтер (1 чел.); _x0009_   _x000b_144А. Столяр (1 чел.); _x0009_   _x000b_145А (144А). Столяр (1 чел.). _x0009_   "/>
    <w:docVar w:name="good_rm1_2_co" w:val="19"/>
    <w:docVar w:name="hlp" w:val="3"/>
    <w:docVar w:name="ident_result" w:val="   "/>
    <w:docVar w:name="ident_rm_co" w:val="47"/>
    <w:docVar w:name="is_pk" w:val="    "/>
    <w:docVar w:name="is_profzab" w:val="   "/>
    <w:docVar w:name="is_rab" w:val="   "/>
    <w:docVar w:name="is_travma" w:val="   "/>
    <w:docVar w:name="izm_date" w:val="29.08.2024"/>
    <w:docVar w:name="izm_metod" w:val="    "/>
    <w:docVar w:name="izm_time" w:val="0"/>
    <w:docVar w:name="izm_tools" w:val="    "/>
    <w:docVar w:name="kpp_code" w:val="940301001"/>
    <w:docVar w:name="kut" w:val="     "/>
    <w:docVar w:name="list_nd_ctl" w:val="- перечень используемых НД;"/>
    <w:docVar w:name="list_nd_izm" w:val="- перечень используемых НД;"/>
    <w:docVar w:name="lpo_rm" w:val=" 0 "/>
    <w:docVar w:name="meas_rm" w:val="    "/>
    <w:docVar w:name="measures" w:val="   "/>
    <w:docVar w:name="measures2" w:val="   "/>
    <w:docVar w:name="N_dog" w:val="504665-TVE"/>
    <w:docVar w:name="N_prikaz" w:val="151-од"/>
    <w:docVar w:name="num_doc" w:val="   "/>
    <w:docVar w:name="oborud" w:val="    "/>
    <w:docVar w:name="operac" w:val="       "/>
    <w:docVar w:name="org_adr" w:val="291047, ЛУГАНСКАЯ НАРОДНАЯ РЕСПУБЛИКА, Г.О. ГОРОД ЛУГАНСК, Г. ЛУГАНСК, УЛ. ПЕРЕЯСЛАВСКАЯ, Д.7"/>
    <w:docVar w:name="org_adr2" w:val=" "/>
    <w:docVar w:name="org_boss_fio" w:val="Сорока Марина Павловна"/>
    <w:docVar w:name="org_code" w:val="   "/>
    <w:docVar w:name="org_col_rab" w:val="1"/>
    <w:docVar w:name="org_col_rms" w:val="1"/>
    <w:docVar w:name="org_col_wom" w:val="0"/>
    <w:docVar w:name="org_col18" w:val="0"/>
    <w:docVar w:name="org_contact" w:val="lvpu44@yandex.ru"/>
    <w:docVar w:name="org_fax" w:val=" "/>
    <w:docVar w:name="org_guid" w:val="C3BA6A53287246EDA614FA783794C856"/>
    <w:docVar w:name="org_id" w:val="73"/>
    <w:docVar w:name="org_inn" w:val="9403005625"/>
    <w:docVar w:name="org_invalid" w:val="0"/>
    <w:docVar w:name="org_member_fio" w:val="   "/>
    <w:docVar w:name="org_member_state" w:val="   "/>
    <w:docVar w:name="org_name" w:val="ГОСУДАРСТВЕННОЕ БЮДЖЕТНОЕ ОБРАЗОВАТЕЛЬНОЕ УЧРЕЖДЕНИЕ СРЕДНЕГО ПРОФЕССИОНАЛЬНОГО ОБРАЗОВАНИЯ ЛУГАНСКОЙ НАРОДНОЙ РЕСПУБЛИКИ &quot;ЛУГАНСКИЙ КОЛЛЕДЖ ИНФОРМАЦИОННЫХ ТЕХНОЛОГИЙ И ПРЕДПРИНИМАТЕЛЬСТВА&quot;"/>
    <w:docVar w:name="org_ogrn" w:val="1229400019826"/>
    <w:docVar w:name="org_okogu" w:val="2300223"/>
    <w:docVar w:name="org_okpo" w:val="52089995"/>
    <w:docVar w:name="org_oktmo" w:val="43701000001"/>
    <w:docVar w:name="org_okved" w:val="85.21"/>
    <w:docVar w:name="org_phone" w:val="88572507288"/>
    <w:docVar w:name="p51" w:val="     "/>
    <w:docVar w:name="p52" w:val="     "/>
    <w:docVar w:name="p53" w:val="     "/>
    <w:docVar w:name="p54" w:val="     "/>
    <w:docVar w:name="p55" w:val="     "/>
    <w:docVar w:name="p56" w:val="     "/>
    <w:docVar w:name="p57" w:val="     "/>
    <w:docVar w:name="p61" w:val="     "/>
    <w:docVar w:name="p62" w:val="     "/>
    <w:docVar w:name="pers_guids" w:val="8634E043A81A4B7F873F65DFDD169569@136-773-086 85"/>
    <w:docVar w:name="pers_snils" w:val="8634E043A81A4B7F873F65DFDD169569@136-773-086 85"/>
    <w:docVar w:name="podr_id" w:val="org_73"/>
    <w:docVar w:name="profzab_rm" w:val=" 0 "/>
    <w:docVar w:name="query_date" w:val="   "/>
    <w:docVar w:name="rab_1" w:val="     "/>
    <w:docVar w:name="rab_2" w:val="     "/>
    <w:docVar w:name="rab_descr" w:val="   "/>
    <w:docVar w:name="rab_fio" w:val="   "/>
    <w:docVar w:name="raschet" w:val="   "/>
    <w:docVar w:name="rbtd_adr" w:val="     "/>
    <w:docVar w:name="rbtd_adr1" w:val="   "/>
    <w:docVar w:name="rbtd_adr2" w:val="   "/>
    <w:docVar w:name="rbtd_contacts" w:val="   "/>
    <w:docVar w:name="rbtd_email" w:val="   "/>
    <w:docVar w:name="rbtd_fax" w:val="   "/>
    <w:docVar w:name="rbtd_inn" w:val="   "/>
    <w:docVar w:name="rbtd_kpp" w:val="   "/>
    <w:docVar w:name="rbtd_name" w:val="ГОСУДАРСТВЕННОЕ БЮДЖЕТНОЕ ОБРАЗОВАТЕЛЬНОЕ УЧРЕЖДЕНИЕ СРЕДНЕГО ПРОФЕССИОНАЛЬНОГО ОБРАЗОВАНИЯ ЛУГАНСКОЙ НАРОДНОЙ РЕСПУБЛИКИ &quot;ЛУГАНСКИЙ КОЛЛЕДЖ ИНФОРМАЦИОННЫХ ТЕХНОЛОГИЙ И ПРЕДПРИНИМАТЕЛЬСТВА&quot;; Адрес: 291047, ЛУГАНСКАЯ НАРОДНАЯ РЕСПУБЛИКА, Г.О. ГОРОД ЛУГАНСК, Г. ЛУГАНСК, УЛ. ПЕРЕЯСЛАВСКАЯ, Д.7"/>
    <w:docVar w:name="rbtd_ogrn" w:val="   "/>
    <w:docVar w:name="rbtd_okato" w:val="   "/>
    <w:docVar w:name="rbtd_okogu" w:val="   "/>
    <w:docVar w:name="rbtd_okpo" w:val="   "/>
    <w:docVar w:name="rbtd_okved" w:val="   "/>
    <w:docVar w:name="rbtd_phone" w:val="   "/>
    <w:docVar w:name="rbtd_sout_id" w:val="   "/>
    <w:docVar w:name="rm_name" w:val="                                          "/>
    <w:docVar w:name="rm_no_declare" w:val="1. Директор (1 чел.); _x0009_   _x000b_2. Заместитель директора по УПР (1 чел.); _x0009_   _x000b_3. Заместитель директора по УР (1 чел.); _x0009_   _x000b_4. Заместитель директора по УВР (1 чел.); _x0009_   _x000b_10. Старший мастер (1 чел.); _x0009_   _x000b_11А. Методист (1 чел.); _x0009_   _x000b_12А (11А). Методист (1 чел.); _x0009_   _x000b_13А (11А). Методист (1 чел.); _x0009_   _x000b_14. Педагог-организатор (1 чел.); _x0009_   _x000b_15. Преподаватель-организатор основ безопасности и защиты родины (1 чел.); _x0009_   _x000b_16. Социальный педагог (1 чел.); _x0009_   _x000b_17. Педагог-психолог (1 чел.); _x0009_   _x000b_18А. Воспитатель (1 чел.); _x0009_   _x000b_19А (18А). Воспитатель (1 чел.); _x0009_   _x000b_20А (18А). Воспитатель (0 чел.); _x0009_   _x000b_21. Руководитель физического воспитания (1 чел.); _x0009_   _x000b_22А. Педагог дополнительного образования (1 чел.); _x0009_   _x000b_23А (22А). Педагог дополнительного образования (1 чел.); _x0009_   _x000b_24А (22А). Педагог дополнительного образования (0 чел.); _x0009_   _x000b_25А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26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27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28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29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0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1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2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3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4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5А. Мастер производственного обучения СПО (Повар, кондитер; Официант, бармен) (1 чел.); _x0009_   _x000b_36А (35А). Мастер производственного обучения СПО (Повар, кондитер; Официант, бармен) (1 чел.); _x0009_   _x000b_37А (35А). Мастер производственного обучения СПО (Повар, кондитер; Официант, бармен) (1 чел.); _x0009_   _x000b_38А (35А). Мастер производственного обучения СПО (Повар, кондитер; Официант, бармен) (1 чел.); _x0009_   _x000b_39А. Мастер производственного обучения СПО (Сварщик) (1 чел.); _x0009_   _x000b_40А (39А). Мастер производственного обучения СПО (Сварщик) (1 чел.); _x0009_   _x000b_41А. Мастер производственного обучения СПО (Мастер по ремонту и обслуживанию автомобилей) (1 чел.); _x0009_   _x000b_42А (41А). Мастер производственного обучения СПО (Мастер по ремонту и обслуживанию автомобилей) (1 чел.); _x0009_   _x000b_43А (41А). Мастер производственного обучения СПО (Мастер по ремонту и обслуживанию автомобилей) (1 чел.); _x0009_   _x000b_44А. Мастер производственного обучения СПО (Технология индустрии красоты) (1 чел.); _x0009_   _x000b_45А (44А). Мастер производственного обучения СПО (Технология индустрии красоты) (1 чел.); _x0009_   _x000b_46А (44А). Мастер производственного обучения СПО (Технология индустрии красоты) (1 чел.); _x0009_   _x000b_47А (44А). Мастер производственного обучения СПО (Технология индустрии красоты) (1 чел.); _x0009_   _x000b_48А. Мастер производственного обучения ССЗ (1 чел.); _x0009_   _x000b_49А (48А). Мастер производственного обучения ССЗ (1 чел.); _x0009_   _x000b_50А (48А). Мастер производственного обучения ССЗ (1 чел.); _x0009_   _x000b_51А. Преподаватель (1 чел.); _x0009_   _x000b_52А (51А). Преподаватель (1 чел.); _x0009_   _x000b_53А (51А). Преподаватель (1 чел.); _x0009_   _x000b_54А (51А). Преподаватель (1 чел.); _x0009_   _x000b_55А (51А). Преподаватель (1 чел.); _x0009_   _x000b_56А (51А). Преподаватель (1 чел.); _x0009_   _x000b_57А (51А). Преподаватель (1 чел.); _x0009_   _x000b_58А (51А). Преподаватель (1 чел.); _x0009_   _x000b_59А (51А). Преподаватель (1 чел.); _x0009_   _x000b_60А (51А). Преподаватель (1 чел.); _x0009_   _x000b_61А (51А). Преподаватель (1 чел.); _x0009_   _x000b_62А (51А). Преподаватель (1 чел.); _x0009_   _x000b_63А (51А). Преподаватель (1 чел.); _x0009_   _x000b_64А (51А). Преподаватель (1 чел.); _x0009_   _x000b_65А (51А). Преподаватель (1 чел.); _x0009_   _x000b_66А (51А). Преподаватель (1 чел.); _x0009_   _x000b_67А (51А). Преподаватель (1 чел.); _x0009_   _x000b_68А (51А). Преподаватель (1 чел.); _x0009_   _x000b_69А (51А). Преподаватель (1 чел.); _x0009_   _x000b_70А (51А). Преподаватель (1 чел.); _x0009_   _x000b_71А (51А). Преподаватель (1 чел.); _x0009_   _x000b_72А (51А). Преподаватель (1 чел.); _x0009_   _x000b_73А (51А). Преподаватель (1 чел.); _x0009_   _x000b_74А (51А). Преподаватель (1 чел.); _x0009_   _x000b_75А (51А). Преподаватель (1 чел.); _x0009_   _x000b_76А (51А). Преподаватель (1 чел.); _x0009_   _x000b_77А (51А). Преподаватель (1 чел.); _x0009_   _x000b_78А (51А). Преподаватель (1 чел.); _x0009_   _x000b_79А (51А). Преподаватель (1 чел.); _x0009_   _x000b_80А (51А). Преподаватель (1 чел.); _x0009_   _x000b_81А (51А). Преподаватель (1 чел.); _x0009_   _x000b_82А (51А). Преподаватель (1 чел.); _x0009_   _x000b_83А (51А). Преподаватель (1 чел.); _x0009_   _x000b_84А (51А). Преподаватель (1 чел.); _x0009_   _x000b_85А (51А). Преподаватель (1 чел.); _x0009_   _x000b_86А (51А). Преподаватель (1 чел.); _x0009_   _x000b_87А (51А). Преподаватель (1 чел.); _x0009_   _x000b_88А (51А). Преподаватель (1 чел.); _x0009_   _x000b_89А (51А). Преподаватель (1 чел.); _x0009_   _x000b_90А (51А). Преподаватель (1 чел.); _x0009_   _x000b_91А (51А). Преподаватель (1 чел.); _x0009_   _x000b_92А (51А). Преподаватель (1 чел.); _x0009_   _x000b_93А (51А). Преподаватель (1 чел.); _x0009_   _x000b_94А (51А). Преподаватель (1 чел.); _x0009_   _x000b_95А (51А). Преподаватель (1 чел.); _x0009_   _x000b_96А (51А). Преподаватель (1 чел.); _x0009_   _x000b_97А (51А). Преподаватель (1 чел.); _x0009_   _x000b_98. Библиотекарь (1 чел.); _x0009_   _x000b_109. Медицинская сестра (1 чел.); _x0009_   _x000b_125. Дежурный общежития (5 чел.); _x0009_   _x000b_128. Водитель автотранспорта 1 класса (1 чел.); _x0009_   _x000b_141А. Слесарь-сантехник (1 чел.); _x0009_   _x000b_142А (141А). Слесарь-сантехник (1 чел.); _x0009_   _x000b_146. Машинист по стирке и ремонту спецодежды (белья) (1 чел.). _x0009_   "/>
    <w:docVar w:name="rm_no_ident" w:val="1. Директор (1 чел.); _x0009_   _x000b_2. Заместитель директора по УПР (1 чел.); _x0009_   _x000b_3. Заместитель директора по УР (1 чел.); _x0009_   _x000b_4. Заместитель директора по УВР (1 чел.); _x0009_   _x000b_10. Старший мастер (1 чел.); _x0009_   _x000b_11А. Методист (1 чел.); _x0009_   _x000b_12А (11А). Методист (1 чел.); _x0009_   _x000b_13А (11А). Методист (1 чел.); _x0009_   _x000b_14. Педагог-организатор (1 чел.); _x0009_   _x000b_15. Преподаватель-организатор основ безопасности и защиты родины (1 чел.); _x0009_   _x000b_16. Социальный педагог (1 чел.); _x0009_   _x000b_17. Педагог-психолог (1 чел.); _x0009_   _x000b_18А. Воспитатель (1 чел.); _x0009_   _x000b_19А (18А). Воспитатель (1 чел.); _x0009_   _x000b_20А (18А). Воспитатель (0 чел.); _x0009_   _x000b_21. Руководитель физического воспитания (1 чел.); _x0009_   _x000b_22А. Педагог дополнительного образования (1 чел.); _x0009_   _x000b_23А (22А). Педагог дополнительного образования (1 чел.); _x0009_   _x000b_24А (22А). Педагог дополнительного образования (0 чел.); _x0009_   _x000b_25А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26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27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28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29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0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1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2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3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4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5А. Мастер производственного обучения СПО (Повар, кондитер; Официант, бармен) (1 чел.); _x0009_   _x000b_36А (35А). Мастер производственного обучения СПО (Повар, кондитер; Официант, бармен) (1 чел.); _x0009_   _x000b_37А (35А). Мастер производственного обучения СПО (Повар, кондитер; Официант, бармен) (1 чел.); _x0009_   _x000b_38А (35А). Мастер производственного обучения СПО (Повар, кондитер; Официант, бармен) (1 чел.); _x0009_   _x000b_39А. Мастер производственного обучения СПО (Сварщик) (1 чел.); _x0009_   _x000b_40А (39А). Мастер производственного обучения СПО (Сварщик) (1 чел.); _x0009_   _x000b_41А. Мастер производственного обучения СПО (Мастер по ремонту и обслуживанию автомобилей) (1 чел.); _x0009_   _x000b_42А (41А). Мастер производственного обучения СПО (Мастер по ремонту и обслуживанию автомобилей) (1 чел.); _x0009_   _x000b_43А (41А). Мастер производственного обучения СПО (Мастер по ремонту и обслуживанию автомобилей) (1 чел.); _x0009_   _x000b_44А. Мастер производственного обучения СПО (Технология индустрии красоты) (1 чел.); _x0009_   _x000b_45А (44А). Мастер производственного обучения СПО (Технология индустрии красоты) (1 чел.); _x0009_   _x000b_46А (44А). Мастер производственного обучения СПО (Технология индустрии красоты) (1 чел.); _x0009_   _x000b_47А (44А). Мастер производственного обучения СПО (Технология индустрии красоты) (1 чел.); _x0009_   _x000b_48А. Мастер производственного обучения ССЗ (1 чел.); _x0009_   _x000b_49А (48А). Мастер производственного обучения ССЗ (1 чел.); _x0009_   _x000b_50А (48А). Мастер производственного обучения ССЗ (1 чел.); _x0009_   _x000b_51А. Преподаватель (1 чел.); _x0009_   _x000b_52А (51А). Преподаватель (1 чел.); _x0009_   _x000b_53А (51А). Преподаватель (1 чел.); _x0009_   _x000b_54А (51А). Преподаватель (1 чел.); _x0009_   _x000b_55А (51А). Преподаватель (1 чел.); _x0009_   _x000b_56А (51А). Преподаватель (1 чел.); _x0009_   _x000b_57А (51А). Преподаватель (1 чел.); _x0009_   _x000b_58А (51А). Преподаватель (1 чел.); _x0009_   _x000b_59А (51А). Преподаватель (1 чел.); _x0009_   _x000b_60А (51А). Преподаватель (1 чел.); _x0009_   _x000b_61А (51А). Преподаватель (1 чел.); _x0009_   _x000b_62А (51А). Преподаватель (1 чел.); _x0009_   _x000b_63А (51А). Преподаватель (1 чел.); _x0009_   _x000b_64А (51А). Преподаватель (1 чел.); _x0009_   _x000b_65А (51А). Преподаватель (1 чел.); _x0009_   _x000b_66А (51А). Преподаватель (1 чел.); _x0009_   _x000b_67А (51А). Преподаватель (1 чел.); _x0009_   _x000b_68А (51А). Преподаватель (1 чел.); _x0009_   _x000b_69А (51А). Преподаватель (1 чел.); _x0009_   _x000b_70А (51А). Преподаватель (1 чел.); _x0009_   _x000b_71А (51А). Преподаватель (1 чел.); _x0009_   _x000b_72А (51А). Преподаватель (1 чел.); _x0009_   _x000b_73А (51А). Преподаватель (1 чел.); _x0009_   _x000b_74А (51А). Преподаватель (1 чел.); _x0009_   _x000b_75А (51А). Преподаватель (1 чел.); _x0009_   _x000b_76А (51А). Преподаватель (1 чел.); _x0009_   _x000b_77А (51А). Преподаватель (1 чел.); _x0009_   _x000b_78А (51А). Преподаватель (1 чел.); _x0009_   _x000b_79А (51А). Преподаватель (1 чел.); _x0009_   _x000b_80А (51А). Преподаватель (1 чел.); _x0009_   _x000b_81А (51А). Преподаватель (1 чел.); _x0009_   _x000b_82А (51А). Преподаватель (1 чел.); _x0009_   _x000b_83А (51А). Преподаватель (1 чел.); _x0009_   _x000b_84А (51А). Преподаватель (1 чел.); _x0009_   _x000b_85А (51А). Преподаватель (1 чел.); _x0009_   _x000b_86А (51А). Преподаватель (1 чел.); _x0009_   _x000b_87А (51А). Преподаватель (1 чел.); _x0009_   _x000b_88А (51А). Преподаватель (1 чел.); _x0009_   _x000b_89А (51А). Преподаватель (1 чел.); _x0009_   _x000b_90А (51А). Преподаватель (1 чел.); _x0009_   _x000b_91А (51А). Преподаватель (1 чел.); _x0009_   _x000b_92А (51А). Преподаватель (1 чел.); _x0009_   _x000b_93А (51А). Преподаватель (1 чел.); _x0009_   _x000b_94А (51А). Преподаватель (1 чел.); _x0009_   _x000b_95А (51А). Преподаватель (1 чел.); _x0009_   _x000b_96А (51А). Преподаватель (1 чел.); _x0009_   _x000b_97А (51А). Преподаватель (1 чел.); _x0009_   _x000b_98. Библиотекарь (1 чел.); _x0009_   _x000b_109. Медицинская сестра (1 чел.); _x0009_   _x000b_125. Дежурный общежития (5 чел.); _x0009_   _x000b_128. Водитель автотранспорта 1 класса (1 чел.); _x0009_   _x000b_141А. Слесарь-сантехник (1 чел.); _x0009_   _x000b_142А (141А). Слесарь-сантехник (1 чел.); _x0009_   _x000b_146. Машинист по стирке и ремонту спецодежды (белья) (1 чел.). _x0009_   "/>
    <w:docVar w:name="rm_no_ident_1_2" w:val="1. Директор (1 чел.); _x0009_   _x000b_2. Заместитель директора по УПР (1 чел.); _x0009_   _x000b_3. Заместитель директора по УР (1 чел.); _x0009_   _x000b_4. Заместитель директора по УВР (1 чел.); _x0009_   _x000b_10. Старший мастер (1 чел.); _x0009_   _x000b_11А. Методист (1 чел.); _x0009_   _x000b_12А (11А). Методист (1 чел.); _x0009_   _x000b_13А (11А). Методист (1 чел.); _x0009_   _x000b_14. Педагог-организатор (1 чел.); _x0009_   _x000b_15. Преподаватель-организатор основ безопасности и защиты родины (1 чел.); _x0009_   _x000b_16. Социальный педагог (1 чел.); _x0009_   _x000b_17. Педагог-психолог (1 чел.); _x0009_   _x000b_18А. Воспитатель (1 чел.); _x0009_   _x000b_19А (18А). Воспитатель (1 чел.); _x0009_   _x000b_20А (18А). Воспитатель (0 чел.); _x0009_   _x000b_21. Руководитель физического воспитания (1 чел.); _x0009_   _x000b_22А. Педагог дополнительного образования (1 чел.); _x0009_   _x000b_23А (22А). Педагог дополнительного образования (1 чел.); _x0009_   _x000b_24А (22А). Педагог дополнительного образования (0 чел.); _x0009_   _x000b_25А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26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27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28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29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0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1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2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3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4А (25А). Мастер производственного обучения СПО (Оператор информационных систем и ресурсов; Компьютерные системы и комплексы; Документационное обеспечение управления и архивоведение) (1 чел.); _x0009_   _x000b_35А. Мастер производственного обучения СПО (Повар, кондитер; Официант, бармен) (1 чел.); _x0009_   _x000b_36А (35А). Мастер производственного обучения СПО (Повар, кондитер; Официант, бармен) (1 чел.); _x0009_   _x000b_37А (35А). Мастер производственного обучения СПО (Повар, кондитер; Официант, бармен) (1 чел.); _x0009_   _x000b_38А (35А). Мастер производственного обучения СПО (Повар, кондитер; Официант, бармен) (1 чел.); _x0009_   _x000b_41А. Мастер производственного обучения СПО (Мастер по ремонту и обслуживанию автомобилей) (1 чел.); _x0009_   _x000b_42А (41А). Мастер производственного обучения СПО (Мастер по ремонту и обслуживанию автомобилей) (1 чел.); _x0009_   _x000b_43А (41А). Мастер производственного обучения СПО (Мастер по ремонту и обслуживанию автомобилей) (1 чел.); _x0009_   _x000b_44А. Мастер производственного обучения СПО (Технология индустрии красоты) (1 чел.); _x0009_   _x000b_45А (44А). Мастер производственного обучения СПО (Технология индустрии красоты) (1 чел.); _x0009_   _x000b_46А (44А). Мастер производственного обучения СПО (Технология индустрии красоты) (1 чел.); _x0009_   _x000b_47А (44А). Мастер производственного обучения СПО (Технология индустрии красоты) (1 чел.); _x0009_   _x000b_48А. Мастер производственного обучения ССЗ (1 чел.); _x0009_   _x000b_49А (48А). Мастер производственного обучения ССЗ (1 чел.); _x0009_   _x000b_50А (48А). Мастер производственного обучения ССЗ (1 чел.); _x0009_   _x000b_51А. Преподаватель (1 чел.); _x0009_   _x000b_52А (51А). Преподаватель (1 чел.); _x0009_   _x000b_53А (51А). Преподаватель (1 чел.); _x0009_   _x000b_54А (51А). Преподаватель (1 чел.); _x0009_   _x000b_55А (51А). Преподаватель (1 чел.); _x0009_   _x000b_56А (51А). Преподаватель (1 чел.); _x0009_   _x000b_57А (51А). Преподаватель (1 чел.); _x0009_   _x000b_58А (51А). Преподаватель (1 чел.); _x0009_   _x000b_59А (51А). Преподаватель (1 чел.); _x0009_   _x000b_60А (51А). Преподаватель (1 чел.); _x0009_   _x000b_61А (51А). Преподаватель (1 чел.); _x0009_   _x000b_62А (51А). Преподаватель (1 чел.); _x0009_   _x000b_63А (51А). Преподаватель (1 чел.); _x0009_   _x000b_64А (51А). Преподаватель (1 чел.); _x0009_   _x000b_65А (51А). Преподаватель (1 чел.); _x0009_   _x000b_66А (51А). Преподаватель (1 чел.); _x0009_   _x000b_67А (51А). Преподаватель (1 чел.); _x0009_   _x000b_68А (51А). Преподаватель (1 чел.); _x0009_   _x000b_69А (51А). Преподаватель (1 чел.); _x0009_   _x000b_70А (51А). Преподаватель (1 чел.); _x0009_   _x000b_71А (51А). Преподаватель (1 чел.); _x0009_   _x000b_72А (51А). Преподаватель (1 чел.); _x0009_   _x000b_73А (51А). Преподаватель (1 чел.); _x0009_   _x000b_74А (51А). Преподаватель (1 чел.); _x0009_   _x000b_75А (51А). Преподаватель (1 чел.); _x0009_   _x000b_76А (51А). Преподаватель (1 чел.); _x0009_   _x000b_77А (51А). Преподаватель (1 чел.); _x0009_   _x000b_78А (51А). Преподаватель (1 чел.); _x0009_   _x000b_79А (51А). Преподаватель (1 чел.); _x0009_   _x000b_80А (51А). Преподаватель (1 чел.); _x0009_   _x000b_81А (51А). Преподаватель (1 чел.); _x0009_   _x000b_82А (51А). Преподаватель (1 чел.); _x0009_   _x000b_83А (51А). Преподаватель (1 чел.); _x0009_   _x000b_84А (51А). Преподаватель (1 чел.); _x0009_   _x000b_85А (51А). Преподаватель (1 чел.); _x0009_   _x000b_86А (51А). Преподаватель (1 чел.); _x0009_   _x000b_87А (51А). Преподаватель (1 чел.); _x0009_   _x000b_88А (51А). Преподаватель (1 чел.); _x0009_   _x000b_89А (51А). Преподаватель (1 чел.); _x0009_   _x000b_90А (51А). Преподаватель (1 чел.); _x0009_   _x000b_91А (51А). Преподаватель (1 чел.); _x0009_   _x000b_92А (51А). Преподаватель (1 чел.); _x0009_   _x000b_93А (51А). Преподаватель (1 чел.); _x0009_   _x000b_94А (51А). Преподаватель (1 чел.); _x0009_   _x000b_95А (51А). Преподаватель (1 чел.); _x0009_   _x000b_96А (51А). Преподаватель (1 чел.); _x0009_   _x000b_97А (51А). Преподаватель (1 чел.); _x0009_   _x000b_98. Библиотекарь (1 чел.); _x0009_   _x000b_125. Дежурный общежития (5 чел.); _x0009_   _x000b_128. Водитель автотранспорта 1 класса (1 чел.); _x0009_   _x000b_141А. Слесарь-сантехник (1 чел.); _x0009_   _x000b_142А (141А). Слесарь-сантехник (1 чел.); _x0009_   _x000b_146. Машинист по стирке и ремонту спецодежды (белья) (1 чел.). _x0009_   "/>
    <w:docVar w:name="rm_no_ident_3_4" w:val="39А. Мастер производственного обучения СПО (Сварщик) (1 чел.); _x0009_   _x000b_40А (39А). Мастер производственного обучения СПО (Сварщик) (1 чел.); _x0009_   _x000b_109. Медицинская сестра (1 чел.). _x0009_   "/>
    <w:docVar w:name="rm_no_ident_co" w:val="99"/>
    <w:docVar w:name="rm_number" w:val="    "/>
    <w:docVar w:name="sign_date" w:val="   "/>
    <w:docVar w:name="sout_id" w:val="599179"/>
    <w:docVar w:name="struct_info" w:val="    "/>
    <w:docVar w:name="templ_version" w:val="2"/>
    <w:docVar w:name="template" w:val="sv_exp_zakl2_prg.dot"/>
    <w:docVar w:name="test_date" w:val="   "/>
    <w:docVar w:name="tools" w:val="    "/>
    <w:docVar w:name="version" w:val="51"/>
    <w:docVar w:name="work_pose" w:val="- не указано"/>
    <w:docVar w:name="zakl_number" w:val="     "/>
  </w:docVars>
  <w:rsids>
    <w:rsidRoot w:val="0044260D"/>
    <w:rsid w:val="00014F7A"/>
    <w:rsid w:val="00022127"/>
    <w:rsid w:val="00025683"/>
    <w:rsid w:val="000461BE"/>
    <w:rsid w:val="00046815"/>
    <w:rsid w:val="0005566C"/>
    <w:rsid w:val="000624A8"/>
    <w:rsid w:val="00063096"/>
    <w:rsid w:val="00097E02"/>
    <w:rsid w:val="000A5B67"/>
    <w:rsid w:val="000D1F5B"/>
    <w:rsid w:val="000F3C2A"/>
    <w:rsid w:val="00110025"/>
    <w:rsid w:val="001429B1"/>
    <w:rsid w:val="001607C8"/>
    <w:rsid w:val="001900E6"/>
    <w:rsid w:val="001D393B"/>
    <w:rsid w:val="001F4D8D"/>
    <w:rsid w:val="00234932"/>
    <w:rsid w:val="0023578C"/>
    <w:rsid w:val="002A2174"/>
    <w:rsid w:val="002E55C6"/>
    <w:rsid w:val="00305B2F"/>
    <w:rsid w:val="003162BC"/>
    <w:rsid w:val="00323925"/>
    <w:rsid w:val="00367816"/>
    <w:rsid w:val="003724E8"/>
    <w:rsid w:val="00386F07"/>
    <w:rsid w:val="003876C3"/>
    <w:rsid w:val="00393C0A"/>
    <w:rsid w:val="003C24DB"/>
    <w:rsid w:val="003C7488"/>
    <w:rsid w:val="003E46D9"/>
    <w:rsid w:val="00402CAC"/>
    <w:rsid w:val="004043C5"/>
    <w:rsid w:val="00410A11"/>
    <w:rsid w:val="004420F4"/>
    <w:rsid w:val="0044260D"/>
    <w:rsid w:val="00444410"/>
    <w:rsid w:val="004A47AD"/>
    <w:rsid w:val="004C4DB2"/>
    <w:rsid w:val="004F5C75"/>
    <w:rsid w:val="0051475B"/>
    <w:rsid w:val="005404AD"/>
    <w:rsid w:val="00563E94"/>
    <w:rsid w:val="00576095"/>
    <w:rsid w:val="00582DB8"/>
    <w:rsid w:val="00583FA2"/>
    <w:rsid w:val="00595747"/>
    <w:rsid w:val="005A3A36"/>
    <w:rsid w:val="005B466C"/>
    <w:rsid w:val="005B57BE"/>
    <w:rsid w:val="005B7FE8"/>
    <w:rsid w:val="005C0A9A"/>
    <w:rsid w:val="005E714A"/>
    <w:rsid w:val="005F28FC"/>
    <w:rsid w:val="006003B2"/>
    <w:rsid w:val="006245D6"/>
    <w:rsid w:val="006578AA"/>
    <w:rsid w:val="00686374"/>
    <w:rsid w:val="0069682B"/>
    <w:rsid w:val="006C28B3"/>
    <w:rsid w:val="007049EB"/>
    <w:rsid w:val="00710271"/>
    <w:rsid w:val="00717C9F"/>
    <w:rsid w:val="007211CF"/>
    <w:rsid w:val="0072419F"/>
    <w:rsid w:val="00741DD2"/>
    <w:rsid w:val="00756F58"/>
    <w:rsid w:val="0076042D"/>
    <w:rsid w:val="007B4F01"/>
    <w:rsid w:val="007D1852"/>
    <w:rsid w:val="007D2CEA"/>
    <w:rsid w:val="007E0EBF"/>
    <w:rsid w:val="007F38C9"/>
    <w:rsid w:val="007F4242"/>
    <w:rsid w:val="008355B4"/>
    <w:rsid w:val="00875447"/>
    <w:rsid w:val="00883461"/>
    <w:rsid w:val="008B4D0F"/>
    <w:rsid w:val="008D05F1"/>
    <w:rsid w:val="008E68DE"/>
    <w:rsid w:val="0090588D"/>
    <w:rsid w:val="009078B0"/>
    <w:rsid w:val="0092778A"/>
    <w:rsid w:val="00967790"/>
    <w:rsid w:val="009B04A1"/>
    <w:rsid w:val="009E1069"/>
    <w:rsid w:val="00A12349"/>
    <w:rsid w:val="00A85C1C"/>
    <w:rsid w:val="00A90A46"/>
    <w:rsid w:val="00A91908"/>
    <w:rsid w:val="00AA4551"/>
    <w:rsid w:val="00AA46ED"/>
    <w:rsid w:val="00AA4DCC"/>
    <w:rsid w:val="00AD14A4"/>
    <w:rsid w:val="00AD7C32"/>
    <w:rsid w:val="00AE5F12"/>
    <w:rsid w:val="00AF796F"/>
    <w:rsid w:val="00B35FAD"/>
    <w:rsid w:val="00B97B9A"/>
    <w:rsid w:val="00BA5029"/>
    <w:rsid w:val="00BC2F3C"/>
    <w:rsid w:val="00BC7939"/>
    <w:rsid w:val="00C019CB"/>
    <w:rsid w:val="00C02721"/>
    <w:rsid w:val="00C2182B"/>
    <w:rsid w:val="00C44AA4"/>
    <w:rsid w:val="00C46F68"/>
    <w:rsid w:val="00C51481"/>
    <w:rsid w:val="00C60DF3"/>
    <w:rsid w:val="00C63296"/>
    <w:rsid w:val="00C65E0D"/>
    <w:rsid w:val="00C90EE6"/>
    <w:rsid w:val="00CE3307"/>
    <w:rsid w:val="00D76DF8"/>
    <w:rsid w:val="00DB5302"/>
    <w:rsid w:val="00DC1E3A"/>
    <w:rsid w:val="00DD0907"/>
    <w:rsid w:val="00DD6B1F"/>
    <w:rsid w:val="00E124F4"/>
    <w:rsid w:val="00E324B1"/>
    <w:rsid w:val="00E33691"/>
    <w:rsid w:val="00E36337"/>
    <w:rsid w:val="00E5041A"/>
    <w:rsid w:val="00E507FD"/>
    <w:rsid w:val="00E8121E"/>
    <w:rsid w:val="00EB72AD"/>
    <w:rsid w:val="00EC37A1"/>
    <w:rsid w:val="00ED0D6B"/>
    <w:rsid w:val="00ED3585"/>
    <w:rsid w:val="00EF12E8"/>
    <w:rsid w:val="00EF3DC4"/>
    <w:rsid w:val="00F76072"/>
    <w:rsid w:val="00FB001B"/>
    <w:rsid w:val="00FC3781"/>
    <w:rsid w:val="00FD080B"/>
    <w:rsid w:val="00FD2BA8"/>
    <w:rsid w:val="00FE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C8FAA"/>
  <w15:docId w15:val="{DF39CE25-04BB-42D7-94D5-5D8D31C2D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691"/>
    <w:rPr>
      <w:sz w:val="22"/>
      <w:szCs w:val="24"/>
    </w:rPr>
  </w:style>
  <w:style w:type="paragraph" w:styleId="1">
    <w:name w:val="heading 1"/>
    <w:basedOn w:val="a"/>
    <w:next w:val="a"/>
    <w:qFormat/>
    <w:rsid w:val="00367816"/>
    <w:pPr>
      <w:keepNext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B001B"/>
    <w:rPr>
      <w:b/>
      <w:bCs/>
      <w:sz w:val="20"/>
      <w:szCs w:val="20"/>
    </w:rPr>
  </w:style>
  <w:style w:type="paragraph" w:customStyle="1" w:styleId="10">
    <w:name w:val="Стиль полужирный Черный все прописные По центру Перед:  10 пт"/>
    <w:basedOn w:val="a"/>
    <w:rsid w:val="00234932"/>
    <w:pPr>
      <w:spacing w:before="200"/>
      <w:jc w:val="center"/>
    </w:pPr>
    <w:rPr>
      <w:b/>
      <w:bCs/>
      <w:color w:val="000000"/>
      <w:szCs w:val="20"/>
    </w:rPr>
  </w:style>
  <w:style w:type="paragraph" w:styleId="a4">
    <w:name w:val="Body Text"/>
    <w:basedOn w:val="a"/>
    <w:rsid w:val="00234932"/>
    <w:pPr>
      <w:widowControl w:val="0"/>
      <w:jc w:val="both"/>
    </w:pPr>
    <w:rPr>
      <w:sz w:val="20"/>
      <w:szCs w:val="20"/>
      <w:lang w:eastAsia="zh-TW"/>
    </w:rPr>
  </w:style>
  <w:style w:type="table" w:styleId="a5">
    <w:name w:val="Table Grid"/>
    <w:basedOn w:val="a1"/>
    <w:rsid w:val="00FD2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Раздел"/>
    <w:basedOn w:val="a"/>
    <w:link w:val="a7"/>
    <w:rsid w:val="0092778A"/>
    <w:pPr>
      <w:spacing w:before="60"/>
    </w:pPr>
    <w:rPr>
      <w:b/>
      <w:color w:val="000000"/>
    </w:rPr>
  </w:style>
  <w:style w:type="character" w:customStyle="1" w:styleId="a7">
    <w:name w:val="Раздел Знак"/>
    <w:link w:val="a6"/>
    <w:rsid w:val="0092778A"/>
    <w:rPr>
      <w:b/>
      <w:color w:val="000000"/>
      <w:sz w:val="24"/>
      <w:szCs w:val="24"/>
      <w:lang w:val="ru-RU" w:eastAsia="ru-RU" w:bidi="ar-SA"/>
    </w:rPr>
  </w:style>
  <w:style w:type="paragraph" w:customStyle="1" w:styleId="a8">
    <w:name w:val="Табличный"/>
    <w:basedOn w:val="a"/>
    <w:rsid w:val="00883461"/>
    <w:pPr>
      <w:jc w:val="center"/>
    </w:pPr>
    <w:rPr>
      <w:sz w:val="20"/>
      <w:szCs w:val="20"/>
    </w:rPr>
  </w:style>
  <w:style w:type="paragraph" w:customStyle="1" w:styleId="a9">
    <w:name w:val="Подписи"/>
    <w:basedOn w:val="a"/>
    <w:rsid w:val="00883461"/>
    <w:pPr>
      <w:jc w:val="center"/>
    </w:pPr>
    <w:rPr>
      <w:szCs w:val="20"/>
    </w:rPr>
  </w:style>
  <w:style w:type="character" w:customStyle="1" w:styleId="aa">
    <w:name w:val="Поле"/>
    <w:rsid w:val="001607C8"/>
    <w:rPr>
      <w:rFonts w:ascii="Times New Roman" w:hAnsi="Times New Roman"/>
      <w:sz w:val="24"/>
      <w:u w:val="single"/>
    </w:rPr>
  </w:style>
  <w:style w:type="paragraph" w:styleId="ab">
    <w:name w:val="header"/>
    <w:basedOn w:val="a"/>
    <w:rsid w:val="0076042D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76042D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76042D"/>
  </w:style>
  <w:style w:type="character" w:styleId="ae">
    <w:name w:val="annotation reference"/>
    <w:rsid w:val="0023578C"/>
    <w:rPr>
      <w:rFonts w:cs="Times New Roman"/>
      <w:sz w:val="16"/>
      <w:szCs w:val="16"/>
    </w:rPr>
  </w:style>
  <w:style w:type="paragraph" w:styleId="af">
    <w:name w:val="annotation text"/>
    <w:basedOn w:val="a"/>
    <w:link w:val="af0"/>
    <w:rsid w:val="0023578C"/>
    <w:rPr>
      <w:sz w:val="20"/>
      <w:szCs w:val="20"/>
    </w:rPr>
  </w:style>
  <w:style w:type="character" w:customStyle="1" w:styleId="af0">
    <w:name w:val="Текст примечания Знак"/>
    <w:link w:val="af"/>
    <w:locked/>
    <w:rsid w:val="0023578C"/>
    <w:rPr>
      <w:lang w:val="ru-RU" w:eastAsia="ru-RU" w:bidi="ar-SA"/>
    </w:rPr>
  </w:style>
  <w:style w:type="paragraph" w:styleId="af1">
    <w:name w:val="Balloon Text"/>
    <w:basedOn w:val="a"/>
    <w:semiHidden/>
    <w:rsid w:val="0023578C"/>
    <w:rPr>
      <w:rFonts w:ascii="Tahoma" w:hAnsi="Tahoma" w:cs="Tahoma"/>
      <w:sz w:val="16"/>
      <w:szCs w:val="16"/>
    </w:rPr>
  </w:style>
  <w:style w:type="character" w:styleId="af2">
    <w:name w:val="Emphasis"/>
    <w:qFormat/>
    <w:rsid w:val="00E324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6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exp_zakl2_pr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sv_exp_zakl2_prg</Template>
  <TotalTime>1</TotalTime>
  <Pages>10</Pages>
  <Words>4125</Words>
  <Characters>23514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эксперта</vt:lpstr>
    </vt:vector>
  </TitlesOfParts>
  <Company>att-support.ru</Company>
  <LinksUpToDate>false</LinksUpToDate>
  <CharactersWithSpaces>27584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эксперта</dc:title>
  <dc:subject/>
  <dc:creator>Мажникова Елена Викторовна</dc:creator>
  <cp:keywords/>
  <dc:description/>
  <cp:lastModifiedBy>Admin</cp:lastModifiedBy>
  <cp:revision>2</cp:revision>
  <dcterms:created xsi:type="dcterms:W3CDTF">2024-08-29T10:12:00Z</dcterms:created>
  <dcterms:modified xsi:type="dcterms:W3CDTF">2026-03-12T06:27:00Z</dcterms:modified>
</cp:coreProperties>
</file>